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E67E1" w14:textId="77777777" w:rsidR="00A96A6E" w:rsidRPr="00FD5033" w:rsidRDefault="00A96A6E" w:rsidP="00234235">
      <w:pPr>
        <w:pStyle w:val="Heading1"/>
        <w:spacing w:before="0"/>
        <w:jc w:val="center"/>
        <w:rPr>
          <w:rFonts w:ascii="Times New Roman" w:hAnsi="Times New Roman"/>
          <w:i/>
          <w:iCs/>
          <w:color w:val="000000"/>
          <w:sz w:val="24"/>
          <w:szCs w:val="24"/>
        </w:rPr>
      </w:pPr>
      <w:r w:rsidRPr="00FD5033">
        <w:rPr>
          <w:rFonts w:ascii="Times New Roman" w:hAnsi="Times New Roman"/>
          <w:i/>
          <w:iCs/>
          <w:color w:val="000000"/>
          <w:sz w:val="24"/>
          <w:szCs w:val="24"/>
        </w:rPr>
        <w:t>Newsletter from Career Services</w:t>
      </w:r>
    </w:p>
    <w:p w14:paraId="41F3CDBF" w14:textId="77777777" w:rsidR="00C77ADA" w:rsidRDefault="00F17797" w:rsidP="005C30F2">
      <w:r>
        <w:rPr>
          <w:noProof/>
        </w:rPr>
        <w:pict w14:anchorId="25F6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areer Services at Cal Maritime" style="width:468.35pt;height:116.9pt;visibility:visible;mso-width-percent:0;mso-height-percent:0;mso-width-percent:0;mso-height-percent:0">
            <v:imagedata r:id="rId4" o:title="Career Services at Cal Maritime"/>
          </v:shape>
        </w:pict>
      </w:r>
    </w:p>
    <w:p w14:paraId="4128FC44" w14:textId="47AB879A" w:rsidR="00DF6E35" w:rsidRDefault="00AA698C" w:rsidP="005C30F2">
      <w:pPr>
        <w:pBdr>
          <w:bottom w:val="single" w:sz="6" w:space="1" w:color="auto"/>
        </w:pBdr>
        <w:jc w:val="center"/>
        <w:rPr>
          <w:b/>
          <w:bCs/>
          <w:sz w:val="32"/>
          <w:szCs w:val="32"/>
        </w:rPr>
      </w:pPr>
      <w:r>
        <w:rPr>
          <w:b/>
          <w:bCs/>
          <w:sz w:val="32"/>
          <w:szCs w:val="32"/>
        </w:rPr>
        <w:t>December 13th</w:t>
      </w:r>
      <w:r w:rsidR="00C036C7" w:rsidRPr="005C30F2">
        <w:rPr>
          <w:b/>
          <w:bCs/>
          <w:sz w:val="32"/>
          <w:szCs w:val="32"/>
        </w:rPr>
        <w:t>, 202</w:t>
      </w:r>
      <w:r w:rsidR="00EE0A22">
        <w:rPr>
          <w:b/>
          <w:bCs/>
          <w:sz w:val="32"/>
          <w:szCs w:val="32"/>
        </w:rPr>
        <w:t>1</w:t>
      </w:r>
    </w:p>
    <w:p w14:paraId="5C629B69" w14:textId="148AE8B9" w:rsidR="008F0F68" w:rsidRDefault="00AA698C" w:rsidP="00575D32">
      <w:pPr>
        <w:pStyle w:val="Heading2"/>
      </w:pPr>
      <w:r>
        <w:t xml:space="preserve">Employer </w:t>
      </w:r>
      <w:r w:rsidR="00F314F6">
        <w:t>Spot</w:t>
      </w:r>
      <w:r>
        <w:t xml:space="preserve">light - </w:t>
      </w:r>
      <w:r w:rsidR="007F06A0">
        <w:t>Astra</w:t>
      </w:r>
    </w:p>
    <w:p w14:paraId="4DF0FBC3" w14:textId="574F52EF" w:rsidR="008F0F68" w:rsidRDefault="007F06A0" w:rsidP="008F0F68">
      <w:r>
        <w:t xml:space="preserve">Astra is an aerospace engineering company located </w:t>
      </w:r>
      <w:r w:rsidR="00E934D2">
        <w:t xml:space="preserve">in Alameda in one of the old Navy hangars. Career Services has recently been in contact with them to </w:t>
      </w:r>
      <w:r w:rsidR="0060278E">
        <w:t>develop</w:t>
      </w:r>
      <w:r w:rsidR="00E934D2">
        <w:t xml:space="preserve"> </w:t>
      </w:r>
      <w:r w:rsidR="00F314F6">
        <w:t>a partnership around internships, jobs, and possible site visits. Astra has already posted 2 jobs on KCC they are looking to fill ASAP (hello December engineering grads)</w:t>
      </w:r>
      <w:r w:rsidR="00254FDA">
        <w:t xml:space="preserve"> and plan on attending the Career Fair in March</w:t>
      </w:r>
      <w:r w:rsidR="00F1399C">
        <w:t>. They employ several Cal Maritime grads who have made a great name for the university and are eager to recruit more!</w:t>
      </w:r>
    </w:p>
    <w:p w14:paraId="30F741E8" w14:textId="77777777" w:rsidR="0041594B" w:rsidRPr="00575D32" w:rsidRDefault="008E3933" w:rsidP="00575D32">
      <w:pPr>
        <w:pStyle w:val="Heading2"/>
      </w:pPr>
      <w:r>
        <w:t>On the Website</w:t>
      </w:r>
    </w:p>
    <w:p w14:paraId="0519D22B" w14:textId="78E650AF" w:rsidR="0053239B" w:rsidRDefault="003273BB" w:rsidP="005C30F2">
      <w:r>
        <w:t xml:space="preserve">We have added lists </w:t>
      </w:r>
      <w:r w:rsidR="000C5E64">
        <w:t xml:space="preserve">of past internship companies to our website. You will find them broken down by </w:t>
      </w:r>
      <w:r w:rsidR="009D7E43">
        <w:t xml:space="preserve">major with hyperlinks to each company or organization as well as the location a past Cal Maritime cadet </w:t>
      </w:r>
      <w:r w:rsidR="00B751E5">
        <w:t>has interned at. If you are wondering where to apply or looking for more ideas, check out the list that corresponds with your major</w:t>
      </w:r>
      <w:r w:rsidR="00451933">
        <w:t>.</w:t>
      </w:r>
    </w:p>
    <w:p w14:paraId="36B243EF" w14:textId="5A319038" w:rsidR="00451933" w:rsidRPr="00354BEE" w:rsidRDefault="00F17797" w:rsidP="005C30F2">
      <w:pPr>
        <w:rPr>
          <w:b/>
          <w:bCs/>
        </w:rPr>
      </w:pPr>
      <w:hyperlink r:id="rId5" w:history="1">
        <w:r w:rsidR="00354BEE" w:rsidRPr="00354BEE">
          <w:rPr>
            <w:rStyle w:val="Hyperlink"/>
            <w:b/>
            <w:bCs/>
          </w:rPr>
          <w:t>Past Co-Op Hosts</w:t>
        </w:r>
      </w:hyperlink>
    </w:p>
    <w:p w14:paraId="4AA0649B" w14:textId="4CAFEE92" w:rsidR="001627DA" w:rsidRDefault="00A12E2D" w:rsidP="005C30F2">
      <w:r>
        <w:t xml:space="preserve">Konnecting Keelhaulers has </w:t>
      </w:r>
      <w:r w:rsidR="00F1399C">
        <w:t xml:space="preserve">posted another employer interview with BAE Systems. </w:t>
      </w:r>
      <w:r w:rsidR="003576B8">
        <w:t>Madeline Wren and Casey Tew run through the application process for BAE, what they look for on resumes</w:t>
      </w:r>
      <w:r w:rsidR="004E4CAA">
        <w:t xml:space="preserve"> and how to</w:t>
      </w:r>
      <w:r w:rsidR="003576B8">
        <w:t xml:space="preserve"> stand out, and ways to learn </w:t>
      </w:r>
      <w:r w:rsidR="0092600D">
        <w:t>more about the company while at Cal Maritime.</w:t>
      </w:r>
    </w:p>
    <w:p w14:paraId="33152BB4" w14:textId="5B16C6F5" w:rsidR="00D76DF4" w:rsidRDefault="0092600D" w:rsidP="00D0516C">
      <w:pPr>
        <w:spacing w:after="40"/>
      </w:pPr>
      <w:r>
        <w:t>BAE System</w:t>
      </w:r>
      <w:r w:rsidR="002407C8">
        <w:t>s</w:t>
      </w:r>
      <w:r w:rsidR="00D76DF4">
        <w:t xml:space="preserve"> Recruiters: </w:t>
      </w:r>
      <w:hyperlink r:id="rId6" w:anchor="baesystems" w:history="1">
        <w:r w:rsidR="00D76DF4" w:rsidRPr="001C3122">
          <w:rPr>
            <w:rStyle w:val="Hyperlink"/>
          </w:rPr>
          <w:t>CS Page</w:t>
        </w:r>
      </w:hyperlink>
      <w:r w:rsidR="00BC421C">
        <w:t xml:space="preserve">, </w:t>
      </w:r>
      <w:hyperlink r:id="rId7" w:history="1">
        <w:r w:rsidR="00BC421C" w:rsidRPr="00E1429E">
          <w:rPr>
            <w:rStyle w:val="Hyperlink"/>
          </w:rPr>
          <w:t>YouTube</w:t>
        </w:r>
      </w:hyperlink>
      <w:r w:rsidR="00BC421C">
        <w:t xml:space="preserve">, </w:t>
      </w:r>
      <w:hyperlink r:id="rId8" w:history="1">
        <w:r w:rsidR="00BC421C" w:rsidRPr="009958F0">
          <w:rPr>
            <w:rStyle w:val="Hyperlink"/>
          </w:rPr>
          <w:t>Spotify</w:t>
        </w:r>
      </w:hyperlink>
      <w:r w:rsidR="00BC421C">
        <w:t xml:space="preserve">, </w:t>
      </w:r>
      <w:hyperlink r:id="rId9" w:history="1">
        <w:r w:rsidR="00BC421C" w:rsidRPr="00A36B1B">
          <w:rPr>
            <w:rStyle w:val="Hyperlink"/>
          </w:rPr>
          <w:t>Anchor</w:t>
        </w:r>
      </w:hyperlink>
    </w:p>
    <w:p w14:paraId="064075DD" w14:textId="0E243AF4" w:rsidR="000F335A" w:rsidRPr="0003028F" w:rsidRDefault="0049014F" w:rsidP="005C30F2">
      <w:pPr>
        <w:rPr>
          <w:color w:val="000000"/>
        </w:rPr>
      </w:pPr>
      <w:r>
        <w:rPr>
          <w:b/>
          <w:bCs/>
        </w:rPr>
        <w:t xml:space="preserve">Watch </w:t>
      </w:r>
      <w:r w:rsidR="00F733C7">
        <w:rPr>
          <w:b/>
          <w:bCs/>
        </w:rPr>
        <w:t xml:space="preserve">all </w:t>
      </w:r>
      <w:r>
        <w:rPr>
          <w:b/>
          <w:bCs/>
        </w:rPr>
        <w:t>Konnecting Keelhaulers on</w:t>
      </w:r>
      <w:r w:rsidR="00CE0A71">
        <w:rPr>
          <w:b/>
          <w:bCs/>
        </w:rPr>
        <w:t xml:space="preserve"> the</w:t>
      </w:r>
      <w:r>
        <w:rPr>
          <w:b/>
          <w:bCs/>
        </w:rPr>
        <w:t xml:space="preserve"> </w:t>
      </w:r>
      <w:hyperlink r:id="rId10" w:history="1">
        <w:r w:rsidRPr="0049014F">
          <w:rPr>
            <w:rStyle w:val="Hyperlink"/>
            <w:b/>
            <w:bCs/>
          </w:rPr>
          <w:t>CS Page</w:t>
        </w:r>
      </w:hyperlink>
      <w:r>
        <w:rPr>
          <w:b/>
          <w:bCs/>
        </w:rPr>
        <w:t xml:space="preserve"> and </w:t>
      </w:r>
      <w:hyperlink r:id="rId11" w:history="1">
        <w:r w:rsidRPr="00697B93">
          <w:rPr>
            <w:rStyle w:val="Hyperlink"/>
            <w:b/>
            <w:bCs/>
          </w:rPr>
          <w:t>YouTube</w:t>
        </w:r>
      </w:hyperlink>
      <w:r w:rsidR="00E97517" w:rsidRPr="0003028F">
        <w:rPr>
          <w:rStyle w:val="Hyperlink"/>
          <w:b/>
          <w:bCs/>
          <w:color w:val="000000"/>
          <w:u w:val="none"/>
        </w:rPr>
        <w:t xml:space="preserve"> </w:t>
      </w:r>
      <w:r w:rsidR="00346C8E" w:rsidRPr="0003028F">
        <w:rPr>
          <w:rStyle w:val="Hyperlink"/>
          <w:b/>
          <w:bCs/>
          <w:color w:val="000000"/>
          <w:u w:val="none"/>
        </w:rPr>
        <w:t xml:space="preserve">and Listen on </w:t>
      </w:r>
      <w:hyperlink r:id="rId12" w:history="1">
        <w:r w:rsidR="00346C8E" w:rsidRPr="009E2811">
          <w:rPr>
            <w:rStyle w:val="Hyperlink"/>
            <w:b/>
            <w:bCs/>
          </w:rPr>
          <w:t>Spotify</w:t>
        </w:r>
      </w:hyperlink>
      <w:r w:rsidR="00346C8E" w:rsidRPr="0003028F">
        <w:rPr>
          <w:rStyle w:val="Hyperlink"/>
          <w:b/>
          <w:bCs/>
          <w:color w:val="000000"/>
          <w:u w:val="none"/>
        </w:rPr>
        <w:t xml:space="preserve"> and </w:t>
      </w:r>
      <w:hyperlink r:id="rId13" w:history="1">
        <w:r w:rsidR="00346C8E" w:rsidRPr="00553C93">
          <w:rPr>
            <w:rStyle w:val="Hyperlink"/>
            <w:b/>
            <w:bCs/>
          </w:rPr>
          <w:t>Anchor</w:t>
        </w:r>
      </w:hyperlink>
    </w:p>
    <w:p w14:paraId="71F653CF" w14:textId="77777777" w:rsidR="001627DA" w:rsidRDefault="004E35FD" w:rsidP="00575D32">
      <w:pPr>
        <w:pStyle w:val="Heading2"/>
      </w:pPr>
      <w:r>
        <w:t>Appointments</w:t>
      </w:r>
      <w:r w:rsidR="0046029D">
        <w:t xml:space="preserve"> &amp; Walk Ins</w:t>
      </w:r>
    </w:p>
    <w:p w14:paraId="11FA12B4" w14:textId="77777777" w:rsidR="00AA69CB" w:rsidRDefault="00AA69CB" w:rsidP="00605C79">
      <w:pPr>
        <w:spacing w:after="120"/>
      </w:pPr>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098A9440" w14:textId="3B567DB7" w:rsidR="00C952B8" w:rsidRPr="008A504E" w:rsidRDefault="00F17797" w:rsidP="001627DA">
      <w:pPr>
        <w:rPr>
          <w:b/>
          <w:bCs/>
        </w:rPr>
      </w:pPr>
      <w:hyperlink r:id="rId14" w:history="1">
        <w:r w:rsidR="005C289E" w:rsidRPr="005C289E">
          <w:rPr>
            <w:rStyle w:val="Hyperlink"/>
            <w:b/>
            <w:bCs/>
          </w:rPr>
          <w:t>Schedule an Appointment</w:t>
        </w:r>
      </w:hyperlink>
    </w:p>
    <w:p w14:paraId="24661C11" w14:textId="2A65C4B9" w:rsidR="009A2C6D" w:rsidRDefault="004E35FD" w:rsidP="00575D32">
      <w:pPr>
        <w:pStyle w:val="Heading2"/>
      </w:pPr>
      <w:r>
        <w:lastRenderedPageBreak/>
        <w:t>Advice</w:t>
      </w:r>
      <w:r w:rsidR="006C5BC6">
        <w:t xml:space="preserve"> Section</w:t>
      </w:r>
      <w:r w:rsidR="001217C8">
        <w:t xml:space="preserve"> –</w:t>
      </w:r>
      <w:r w:rsidR="004674A1">
        <w:t xml:space="preserve"> </w:t>
      </w:r>
      <w:r w:rsidR="00EF7ACB">
        <w:t>Resume Quick Tips</w:t>
      </w:r>
    </w:p>
    <w:p w14:paraId="00202C7B" w14:textId="03F00E5F" w:rsidR="009B4411" w:rsidRDefault="000E4ACC" w:rsidP="007E181B">
      <w:pPr>
        <w:spacing w:after="120"/>
      </w:pPr>
      <w:r>
        <w:t>With the semester close to winding down</w:t>
      </w:r>
      <w:r w:rsidR="00454E74">
        <w:t>, we wanted to take this moment to offer some resume quick tips as you think about applying for internships and jobs over the break and in spring</w:t>
      </w:r>
      <w:r w:rsidR="00CE2F8B">
        <w:t>.</w:t>
      </w:r>
      <w:r w:rsidR="00454E74">
        <w:t xml:space="preserve"> We wanted to highlight some various questions and consistent </w:t>
      </w:r>
      <w:r w:rsidR="00423C3F">
        <w:t>hiccups that we have seen in our office over the semester.</w:t>
      </w:r>
      <w:r w:rsidR="00C361C5">
        <w:t xml:space="preserve"> The winter break is a great time to pull out your resume and polish it up with any</w:t>
      </w:r>
      <w:r w:rsidR="00043E98">
        <w:t xml:space="preserve"> new endeavors and responsibilities you’ve had over the past 6 months, or since you updated your resume last.</w:t>
      </w:r>
    </w:p>
    <w:p w14:paraId="20E8A9F1" w14:textId="551A33E7" w:rsidR="009B4411" w:rsidRDefault="0066533A" w:rsidP="007E181B">
      <w:pPr>
        <w:spacing w:after="120"/>
      </w:pPr>
      <w:r>
        <w:t xml:space="preserve">In terms of formatting, do not use a template that </w:t>
      </w:r>
      <w:r w:rsidR="00A118DC">
        <w:t>has 2 columns of information. This is an atypical style that recruiters are not used to reading which can cause them to skip over your resume or miss information. Resumes that are left aligned</w:t>
      </w:r>
      <w:r w:rsidR="00F075A0">
        <w:t xml:space="preserve">, like a typical essay, are industry standard, plus it has the benefit of </w:t>
      </w:r>
      <w:r w:rsidR="00AD6BF7">
        <w:t xml:space="preserve">following tested eye-tracking methods that ensures your information is where recruiters will look for it. </w:t>
      </w:r>
    </w:p>
    <w:p w14:paraId="1A099AE7" w14:textId="77777777" w:rsidR="00B12E73" w:rsidRDefault="009C6FDA" w:rsidP="007E181B">
      <w:pPr>
        <w:spacing w:after="120"/>
      </w:pPr>
      <w:r>
        <w:t>T</w:t>
      </w:r>
      <w:r w:rsidR="00D71CD4">
        <w:t xml:space="preserve">wo housekeeping things to double check are your email and </w:t>
      </w:r>
      <w:r w:rsidR="00207EB0">
        <w:t>whether you saved your resume as a single page or with a blank 2</w:t>
      </w:r>
      <w:r w:rsidR="00207EB0" w:rsidRPr="00207EB0">
        <w:rPr>
          <w:vertAlign w:val="superscript"/>
        </w:rPr>
        <w:t>nd</w:t>
      </w:r>
      <w:r w:rsidR="00207EB0">
        <w:t xml:space="preserve"> page. Make sure you are using an email that you check regularly and stay alert to your spam file or daily digest emails. Sometimes </w:t>
      </w:r>
      <w:r w:rsidR="00090D08">
        <w:t xml:space="preserve">email responses from companies end up there instead of your regular inbox. </w:t>
      </w:r>
      <w:r w:rsidR="002667A1">
        <w:t xml:space="preserve">When </w:t>
      </w:r>
      <w:r w:rsidR="003F5813">
        <w:t>editing your resume, sometimes a 2</w:t>
      </w:r>
      <w:r w:rsidR="003F5813" w:rsidRPr="003F5813">
        <w:rPr>
          <w:vertAlign w:val="superscript"/>
        </w:rPr>
        <w:t>nd</w:t>
      </w:r>
      <w:r w:rsidR="003F5813">
        <w:t xml:space="preserve"> page pops up. Make sure you move all information to one page and delete spaces on the 2</w:t>
      </w:r>
      <w:r w:rsidR="003F5813" w:rsidRPr="003F5813">
        <w:rPr>
          <w:vertAlign w:val="superscript"/>
        </w:rPr>
        <w:t>nd</w:t>
      </w:r>
      <w:r w:rsidR="001A3790">
        <w:t xml:space="preserve">, </w:t>
      </w:r>
      <w:r w:rsidR="003F5813">
        <w:t>so it deletes.</w:t>
      </w:r>
    </w:p>
    <w:p w14:paraId="4F31FEFF" w14:textId="29408CE2" w:rsidR="00300A1D" w:rsidRDefault="00B12E73" w:rsidP="007E181B">
      <w:pPr>
        <w:spacing w:after="120"/>
      </w:pPr>
      <w:r>
        <w:t xml:space="preserve">When highlighting experience, remember that volunteer work, participation in various Corps of Cadets roles, </w:t>
      </w:r>
      <w:r w:rsidR="00250173">
        <w:t xml:space="preserve">projects </w:t>
      </w:r>
      <w:r>
        <w:t xml:space="preserve">and club membership all counts. </w:t>
      </w:r>
      <w:r w:rsidR="00250173">
        <w:t>Employers aren’t just interested in work experience and understand that you can build professional skills in a multitude of ways (check the employer interviews on Konnecting Keelhaulers). To this end</w:t>
      </w:r>
      <w:r w:rsidR="007F3E54">
        <w:t>, when writing bullet points for your experience</w:t>
      </w:r>
      <w:r w:rsidR="005E5B2C">
        <w:t xml:space="preserve">s, make sure to include action, reason, and/or result for how and why you did a particular task. Many times, we see resumes only highlighting </w:t>
      </w:r>
      <w:r w:rsidR="009C7E9B">
        <w:t xml:space="preserve">your task, but not how you went about completing it and the result of it. Employers want to see the whole process. And, finally, don’t copy a job description, come up with your own words. If you need help, swing by our </w:t>
      </w:r>
      <w:proofErr w:type="gramStart"/>
      <w:r w:rsidR="009C7E9B">
        <w:t>offices</w:t>
      </w:r>
      <w:proofErr w:type="gramEnd"/>
      <w:r w:rsidR="00C01105" w:rsidRPr="00C01105">
        <w:rPr>
          <w:rFonts w:ascii="@’…ï'3" w:hAnsi="@’…ï'3" w:cs="@’…ï'3"/>
          <w:color w:val="000000"/>
        </w:rPr>
        <w:t xml:space="preserve"> </w:t>
      </w:r>
      <w:r w:rsidR="00C01105" w:rsidRPr="00C01105">
        <w:rPr>
          <w:color w:val="000000"/>
        </w:rPr>
        <w:t xml:space="preserve">and </w:t>
      </w:r>
      <w:r w:rsidR="00C01105" w:rsidRPr="00C01105">
        <w:rPr>
          <w:color w:val="000000"/>
        </w:rPr>
        <w:t>consult our</w:t>
      </w:r>
      <w:r w:rsidR="00C01105">
        <w:rPr>
          <w:color w:val="0F81FF"/>
        </w:rPr>
        <w:t xml:space="preserve"> </w:t>
      </w:r>
      <w:hyperlink r:id="rId15" w:history="1">
        <w:r w:rsidR="00C01105" w:rsidRPr="002B58F1">
          <w:rPr>
            <w:rStyle w:val="Hyperlink"/>
          </w:rPr>
          <w:t>care</w:t>
        </w:r>
        <w:r w:rsidR="00C01105" w:rsidRPr="002B58F1">
          <w:rPr>
            <w:rStyle w:val="Hyperlink"/>
          </w:rPr>
          <w:t>e</w:t>
        </w:r>
        <w:r w:rsidR="00C01105" w:rsidRPr="002B58F1">
          <w:rPr>
            <w:rStyle w:val="Hyperlink"/>
          </w:rPr>
          <w:t>r guide</w:t>
        </w:r>
      </w:hyperlink>
      <w:r w:rsidR="009C7E9B" w:rsidRPr="00C01105">
        <w:t>!</w:t>
      </w:r>
    </w:p>
    <w:p w14:paraId="04751E97" w14:textId="77777777" w:rsidR="007C3553" w:rsidRDefault="003C268E" w:rsidP="009C1904">
      <w:pPr>
        <w:pStyle w:val="Heading2"/>
      </w:pPr>
      <w:r>
        <w:t xml:space="preserve">Career Services </w:t>
      </w:r>
      <w:r w:rsidR="00256113">
        <w:t xml:space="preserve">Meetings </w:t>
      </w:r>
    </w:p>
    <w:p w14:paraId="1C2343DA" w14:textId="0141C58C" w:rsidR="005462E8" w:rsidRDefault="00E87E46" w:rsidP="005462E8">
      <w:pPr>
        <w:spacing w:after="0"/>
      </w:pPr>
      <w:r w:rsidRPr="00CD083B">
        <w:rPr>
          <w:rStyle w:val="Heading3Char"/>
          <w:rFonts w:eastAsia="Calibri"/>
          <w:b/>
          <w:bCs/>
        </w:rPr>
        <w:t>S</w:t>
      </w:r>
      <w:r>
        <w:rPr>
          <w:rStyle w:val="Heading3Char"/>
          <w:rFonts w:eastAsia="Calibri"/>
          <w:b/>
          <w:bCs/>
        </w:rPr>
        <w:t xml:space="preserve">ea </w:t>
      </w:r>
      <w:r w:rsidRPr="00CD083B">
        <w:rPr>
          <w:rStyle w:val="Heading3Char"/>
          <w:rFonts w:eastAsia="Calibri"/>
          <w:b/>
          <w:bCs/>
        </w:rPr>
        <w:t>T</w:t>
      </w:r>
      <w:r>
        <w:rPr>
          <w:rStyle w:val="Heading3Char"/>
          <w:rFonts w:eastAsia="Calibri"/>
          <w:b/>
          <w:bCs/>
        </w:rPr>
        <w:t>raining</w:t>
      </w:r>
      <w:r w:rsidRPr="00CD083B">
        <w:rPr>
          <w:rStyle w:val="Heading3Char"/>
          <w:rFonts w:eastAsia="Calibri"/>
          <w:b/>
          <w:bCs/>
        </w:rPr>
        <w:t xml:space="preserve"> II</w:t>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AE32D0">
        <w:rPr>
          <w:rStyle w:val="Heading3Char"/>
          <w:rFonts w:eastAsia="Calibri"/>
          <w:b/>
          <w:bCs/>
        </w:rPr>
        <w:tab/>
        <w:t>Co-Op</w:t>
      </w:r>
      <w:r w:rsidR="005462E8">
        <w:tab/>
      </w:r>
      <w:r w:rsidR="005462E8">
        <w:tab/>
      </w:r>
    </w:p>
    <w:p w14:paraId="3FF446BB" w14:textId="77777777" w:rsidR="00AE32D0" w:rsidRDefault="00727D30" w:rsidP="00AE32D0">
      <w:pPr>
        <w:spacing w:after="0"/>
      </w:pPr>
      <w:r>
        <w:t>Stay tune</w:t>
      </w:r>
      <w:r w:rsidR="00AE32D0">
        <w:t>d</w:t>
      </w:r>
      <w:r>
        <w:t xml:space="preserve"> for meeting dates in Spring</w:t>
      </w:r>
      <w:r w:rsidR="00AE32D0">
        <w:tab/>
      </w:r>
      <w:r w:rsidR="00AE32D0">
        <w:tab/>
      </w:r>
      <w:r w:rsidR="00AE32D0">
        <w:t>Stay tuned for meeting dates in Spring</w:t>
      </w:r>
    </w:p>
    <w:p w14:paraId="1B5A9104" w14:textId="543998A7" w:rsidR="00487C98" w:rsidRDefault="00487C98" w:rsidP="00CA6F69">
      <w:pPr>
        <w:spacing w:after="0"/>
      </w:pPr>
    </w:p>
    <w:p w14:paraId="7C79F8F4" w14:textId="77777777" w:rsidR="00B42FAC" w:rsidRDefault="00487C98" w:rsidP="00F7510C">
      <w:pPr>
        <w:pStyle w:val="Heading2"/>
        <w:spacing w:before="120"/>
      </w:pPr>
      <w:r>
        <w:t xml:space="preserve">Networking </w:t>
      </w:r>
      <w:proofErr w:type="spellStart"/>
      <w:r>
        <w:t>Opps</w:t>
      </w:r>
      <w:proofErr w:type="spellEnd"/>
    </w:p>
    <w:p w14:paraId="6E5092D0" w14:textId="6A88B92E" w:rsidR="00B42FAC" w:rsidRPr="001A1406" w:rsidRDefault="00F17797" w:rsidP="001A1406">
      <w:pPr>
        <w:pStyle w:val="Heading3"/>
        <w:rPr>
          <w:b/>
          <w:bCs/>
        </w:rPr>
      </w:pPr>
      <w:hyperlink r:id="rId16"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4C42ACDE" w14:textId="205AC76C" w:rsidR="00EB276C" w:rsidRDefault="00DA2559" w:rsidP="00400601">
      <w:pPr>
        <w:spacing w:after="0"/>
      </w:pPr>
      <w:r>
        <w:rPr>
          <w:b/>
          <w:bCs/>
        </w:rPr>
        <w:t>Amazon Web Services</w:t>
      </w:r>
      <w:r w:rsidR="005B663B">
        <w:rPr>
          <w:b/>
          <w:bCs/>
        </w:rPr>
        <w:t xml:space="preserve"> Virtual Event - Oregon</w:t>
      </w:r>
      <w:r w:rsidR="007E65E7">
        <w:rPr>
          <w:b/>
          <w:bCs/>
        </w:rPr>
        <w:t xml:space="preserve"> </w:t>
      </w:r>
      <w:r w:rsidR="00B214C6">
        <w:t>1</w:t>
      </w:r>
      <w:r w:rsidR="001F6529">
        <w:t>2</w:t>
      </w:r>
      <w:r w:rsidR="00EA3B3F">
        <w:t>/</w:t>
      </w:r>
      <w:r w:rsidR="005B663B">
        <w:t>14</w:t>
      </w:r>
      <w:r w:rsidR="00EA3B3F">
        <w:t xml:space="preserve"> 1</w:t>
      </w:r>
      <w:r w:rsidR="005B663B">
        <w:t>6</w:t>
      </w:r>
      <w:r w:rsidR="00EA3B3F">
        <w:t>00</w:t>
      </w:r>
      <w:r w:rsidR="005B663B">
        <w:t xml:space="preserve"> </w:t>
      </w:r>
      <w:r w:rsidR="00C74BF8">
        <w:t>–</w:t>
      </w:r>
      <w:r w:rsidR="005B663B">
        <w:t xml:space="preserve"> 1730</w:t>
      </w:r>
      <w:r w:rsidR="00EA3B3F">
        <w:t xml:space="preserve"> </w:t>
      </w:r>
      <w:r w:rsidR="00233012">
        <w:t>–</w:t>
      </w:r>
      <w:r w:rsidR="0006309F">
        <w:t xml:space="preserve"> </w:t>
      </w:r>
      <w:r w:rsidR="00F40962">
        <w:t xml:space="preserve">Register </w:t>
      </w:r>
      <w:hyperlink r:id="rId17" w:history="1">
        <w:r w:rsidR="00F40962" w:rsidRPr="00F40962">
          <w:rPr>
            <w:rStyle w:val="Hyperlink"/>
          </w:rPr>
          <w:t>Here</w:t>
        </w:r>
      </w:hyperlink>
    </w:p>
    <w:p w14:paraId="4C6984AF" w14:textId="77777777" w:rsidR="0039507C" w:rsidRPr="00B42FAC" w:rsidRDefault="0039507C" w:rsidP="0039507C">
      <w:pPr>
        <w:spacing w:after="0"/>
        <w:sectPr w:rsidR="0039507C" w:rsidRPr="00B42FAC">
          <w:pgSz w:w="12240" w:h="15840"/>
          <w:pgMar w:top="1440" w:right="1440" w:bottom="1440" w:left="1440" w:header="720" w:footer="720" w:gutter="0"/>
          <w:cols w:space="720"/>
          <w:docGrid w:linePitch="360"/>
        </w:sectPr>
      </w:pPr>
    </w:p>
    <w:p w14:paraId="071408FE" w14:textId="77777777"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26A99C77" w14:textId="77777777" w:rsidR="000A3FF9" w:rsidRDefault="000A3FF9" w:rsidP="000A3FF9">
      <w:pPr>
        <w:pStyle w:val="Heading2"/>
      </w:pPr>
      <w:r>
        <w:lastRenderedPageBreak/>
        <w:t>NEW ON KCC</w:t>
      </w:r>
    </w:p>
    <w:p w14:paraId="53E450CE" w14:textId="7EB9CE0E" w:rsidR="000A3FF9" w:rsidRDefault="002422AF" w:rsidP="00522B86">
      <w:pPr>
        <w:spacing w:after="120"/>
      </w:pPr>
      <w:proofErr w:type="spellStart"/>
      <w:r>
        <w:rPr>
          <w:b/>
          <w:bCs/>
        </w:rPr>
        <w:t>FieldCore</w:t>
      </w:r>
      <w:proofErr w:type="spellEnd"/>
      <w:r w:rsidR="003441D0">
        <w:br/>
      </w:r>
      <w:r>
        <w:t>Field Engineer - Intern</w:t>
      </w:r>
    </w:p>
    <w:p w14:paraId="141BACFD" w14:textId="3C8AC631" w:rsidR="000A3FF9" w:rsidRDefault="00DF4923" w:rsidP="003F09BC">
      <w:pPr>
        <w:spacing w:after="120"/>
      </w:pPr>
      <w:r>
        <w:rPr>
          <w:b/>
          <w:bCs/>
        </w:rPr>
        <w:t>The Pasha Group</w:t>
      </w:r>
      <w:r w:rsidR="003441D0">
        <w:br/>
      </w:r>
      <w:r>
        <w:t>Operations Manager SF (Per Diem)</w:t>
      </w:r>
    </w:p>
    <w:p w14:paraId="04C8272D" w14:textId="65B60A91" w:rsidR="000A3FF9" w:rsidRPr="00DA4017" w:rsidRDefault="00F0657C" w:rsidP="00F0657C">
      <w:pPr>
        <w:spacing w:after="0"/>
        <w:rPr>
          <w:color w:val="000000"/>
        </w:rPr>
      </w:pPr>
      <w:r w:rsidRPr="00DA4017">
        <w:rPr>
          <w:b/>
          <w:bCs/>
          <w:color w:val="000000"/>
        </w:rPr>
        <w:t>Calpine Corporation</w:t>
      </w:r>
    </w:p>
    <w:p w14:paraId="0D93A4D8" w14:textId="087EA820" w:rsidR="00F0657C" w:rsidRPr="00DA4017" w:rsidRDefault="00F0657C" w:rsidP="00672B2C">
      <w:pPr>
        <w:spacing w:after="0"/>
        <w:rPr>
          <w:color w:val="000000"/>
        </w:rPr>
      </w:pPr>
      <w:r w:rsidRPr="00DA4017">
        <w:rPr>
          <w:color w:val="000000"/>
        </w:rPr>
        <w:t>2 Power Ops Intern</w:t>
      </w:r>
    </w:p>
    <w:p w14:paraId="7E049ABA" w14:textId="4B8BA34F" w:rsidR="00B443E7" w:rsidRDefault="003F09BC" w:rsidP="00C179DF">
      <w:pPr>
        <w:spacing w:after="0"/>
      </w:pPr>
      <w:r>
        <w:t xml:space="preserve">Lead Manager </w:t>
      </w:r>
      <w:r w:rsidR="00C179DF">
        <w:t>–</w:t>
      </w:r>
      <w:r>
        <w:t xml:space="preserve"> Geysers</w:t>
      </w:r>
    </w:p>
    <w:p w14:paraId="29B5DD2F" w14:textId="0B5922F6" w:rsidR="00C179DF" w:rsidRDefault="00C179DF" w:rsidP="00717764">
      <w:pPr>
        <w:spacing w:after="0"/>
      </w:pPr>
      <w:r>
        <w:t>Plant Engineer III</w:t>
      </w:r>
    </w:p>
    <w:p w14:paraId="759EDBDB" w14:textId="49633D54" w:rsidR="00C179DF" w:rsidRDefault="00717764" w:rsidP="00717764">
      <w:pPr>
        <w:spacing w:after="0"/>
      </w:pPr>
      <w:r>
        <w:t>CCA Billing Analyst</w:t>
      </w:r>
    </w:p>
    <w:p w14:paraId="7F34A078" w14:textId="63834361" w:rsidR="00717764" w:rsidRDefault="00717764" w:rsidP="00522B86">
      <w:pPr>
        <w:spacing w:after="120"/>
      </w:pPr>
      <w:r>
        <w:t>Senior Business Intelligence Developer</w:t>
      </w:r>
    </w:p>
    <w:p w14:paraId="2F708A94" w14:textId="11E2D5AE" w:rsidR="0006309F" w:rsidRDefault="003F09BC" w:rsidP="00C179DF">
      <w:pPr>
        <w:spacing w:after="120"/>
      </w:pPr>
      <w:r>
        <w:rPr>
          <w:b/>
          <w:bCs/>
        </w:rPr>
        <w:t>Flagship Management LLC</w:t>
      </w:r>
      <w:r w:rsidR="003441D0">
        <w:br/>
      </w:r>
      <w:r w:rsidR="00C179DF">
        <w:t>15 Positions</w:t>
      </w:r>
    </w:p>
    <w:p w14:paraId="2B0A4072" w14:textId="43F7D30F" w:rsidR="000A3FF9" w:rsidRDefault="00DB6F58" w:rsidP="00522B86">
      <w:pPr>
        <w:spacing w:after="120"/>
      </w:pPr>
      <w:proofErr w:type="spellStart"/>
      <w:r>
        <w:rPr>
          <w:b/>
          <w:bCs/>
        </w:rPr>
        <w:t>Vistra</w:t>
      </w:r>
      <w:proofErr w:type="spellEnd"/>
      <w:r>
        <w:rPr>
          <w:b/>
          <w:bCs/>
        </w:rPr>
        <w:t xml:space="preserve"> Energy</w:t>
      </w:r>
      <w:r w:rsidR="003441D0">
        <w:br/>
      </w:r>
      <w:r w:rsidR="004243E5">
        <w:t>Control Room Operator</w:t>
      </w:r>
    </w:p>
    <w:p w14:paraId="43570F7C" w14:textId="70307900" w:rsidR="000A3FF9" w:rsidRDefault="004243E5" w:rsidP="0006309F">
      <w:pPr>
        <w:spacing w:after="120"/>
      </w:pPr>
      <w:r>
        <w:rPr>
          <w:b/>
          <w:bCs/>
        </w:rPr>
        <w:t>Wilson Albers</w:t>
      </w:r>
      <w:r w:rsidR="003441D0">
        <w:br/>
      </w:r>
      <w:r>
        <w:t>Port Engineer</w:t>
      </w:r>
    </w:p>
    <w:p w14:paraId="750B4244" w14:textId="5BBADAB8" w:rsidR="00F0657C" w:rsidRDefault="004243E5" w:rsidP="00C05134">
      <w:pPr>
        <w:spacing w:after="0"/>
        <w:rPr>
          <w:b/>
          <w:bCs/>
        </w:rPr>
      </w:pPr>
      <w:r>
        <w:rPr>
          <w:b/>
          <w:bCs/>
        </w:rPr>
        <w:t xml:space="preserve">Monterey Bay </w:t>
      </w:r>
      <w:r w:rsidR="00705A5F">
        <w:rPr>
          <w:b/>
          <w:bCs/>
        </w:rPr>
        <w:t>Aquarium</w:t>
      </w:r>
    </w:p>
    <w:p w14:paraId="4BFA19F9" w14:textId="40583FBD" w:rsidR="00F0657C" w:rsidRDefault="00705A5F" w:rsidP="006527ED">
      <w:pPr>
        <w:spacing w:after="0"/>
      </w:pPr>
      <w:r>
        <w:t xml:space="preserve">Facilities Systems </w:t>
      </w:r>
      <w:r w:rsidR="006A2BF3">
        <w:t>Supervisor (Day and Night Shifts)</w:t>
      </w:r>
    </w:p>
    <w:p w14:paraId="2605144E" w14:textId="3052C5A9" w:rsidR="005C5F14" w:rsidRDefault="006A2BF3" w:rsidP="00522B86">
      <w:pPr>
        <w:spacing w:after="120"/>
      </w:pPr>
      <w:r>
        <w:t>Systems Operator I</w:t>
      </w:r>
    </w:p>
    <w:p w14:paraId="7486B76C" w14:textId="58B6F9F3" w:rsidR="001A0E06" w:rsidRPr="005C6EAB" w:rsidRDefault="00D21C2F" w:rsidP="005C6EAB">
      <w:pPr>
        <w:spacing w:after="0"/>
        <w:rPr>
          <w:b/>
          <w:bCs/>
        </w:rPr>
      </w:pPr>
      <w:r>
        <w:rPr>
          <w:b/>
          <w:bCs/>
        </w:rPr>
        <w:t>Matson</w:t>
      </w:r>
    </w:p>
    <w:p w14:paraId="0E6D3487" w14:textId="179E3ABA" w:rsidR="005C6EAB" w:rsidRDefault="00D21C2F" w:rsidP="00D21C2F">
      <w:pPr>
        <w:spacing w:after="0"/>
      </w:pPr>
      <w:r>
        <w:t>Fleet Maintenance Manager</w:t>
      </w:r>
    </w:p>
    <w:p w14:paraId="2C3FA9B1" w14:textId="59860086" w:rsidR="00D21C2F" w:rsidRDefault="00D21C2F" w:rsidP="00522B86">
      <w:pPr>
        <w:spacing w:after="120"/>
      </w:pPr>
      <w:r>
        <w:t>Sr Vessels Manager</w:t>
      </w:r>
    </w:p>
    <w:p w14:paraId="45B48B8F" w14:textId="6B774AE4" w:rsidR="005C6EAB" w:rsidRPr="00F9232C" w:rsidRDefault="00C57F96" w:rsidP="007A7B54">
      <w:pPr>
        <w:spacing w:after="0"/>
        <w:rPr>
          <w:b/>
          <w:bCs/>
        </w:rPr>
      </w:pPr>
      <w:r>
        <w:rPr>
          <w:b/>
          <w:bCs/>
        </w:rPr>
        <w:t>A</w:t>
      </w:r>
      <w:r w:rsidR="00D4530A">
        <w:rPr>
          <w:b/>
          <w:bCs/>
        </w:rPr>
        <w:t>llianz Global Corporate &amp; Specialty</w:t>
      </w:r>
    </w:p>
    <w:p w14:paraId="71C1CB12" w14:textId="6E32E560" w:rsidR="00C57F96" w:rsidRDefault="00D4530A" w:rsidP="00D4530A">
      <w:pPr>
        <w:spacing w:after="120"/>
      </w:pPr>
      <w:r>
        <w:t>Senior Risk Consultant – Marine – Remote</w:t>
      </w:r>
    </w:p>
    <w:p w14:paraId="37B080C2" w14:textId="3A73CE05" w:rsidR="007A7B54" w:rsidRPr="00F9232C" w:rsidRDefault="00D4530A" w:rsidP="00F9232C">
      <w:pPr>
        <w:spacing w:after="0"/>
        <w:rPr>
          <w:b/>
          <w:bCs/>
        </w:rPr>
      </w:pPr>
      <w:r>
        <w:rPr>
          <w:b/>
          <w:bCs/>
        </w:rPr>
        <w:t>ArcBest</w:t>
      </w:r>
    </w:p>
    <w:p w14:paraId="48105B17" w14:textId="600675A5" w:rsidR="0007504D" w:rsidRPr="00F0657C" w:rsidRDefault="00D4530A" w:rsidP="00C57F96">
      <w:pPr>
        <w:spacing w:after="120"/>
      </w:pPr>
      <w:r>
        <w:t>Management Trainee</w:t>
      </w:r>
    </w:p>
    <w:p w14:paraId="54C33541" w14:textId="77777777" w:rsidR="003441D0" w:rsidRPr="003441D0" w:rsidRDefault="00F17797" w:rsidP="00522B86">
      <w:pPr>
        <w:spacing w:after="120"/>
        <w:rPr>
          <w:b/>
          <w:bCs/>
        </w:rPr>
      </w:pPr>
      <w:hyperlink r:id="rId18" w:history="1">
        <w:r w:rsidR="003441D0" w:rsidRPr="003441D0">
          <w:rPr>
            <w:rStyle w:val="Hyperlink"/>
            <w:b/>
            <w:bCs/>
          </w:rPr>
          <w:t>Find more jobs</w:t>
        </w:r>
      </w:hyperlink>
    </w:p>
    <w:p w14:paraId="5FDEE99C" w14:textId="77777777" w:rsidR="003441D0" w:rsidRPr="00047855" w:rsidRDefault="00F17797" w:rsidP="000A3FF9">
      <w:pPr>
        <w:rPr>
          <w:b/>
          <w:bCs/>
        </w:rPr>
      </w:pPr>
      <w:hyperlink r:id="rId19" w:history="1">
        <w:r w:rsidR="003441D0" w:rsidRPr="00047855">
          <w:rPr>
            <w:rStyle w:val="Hyperlink"/>
            <w:b/>
            <w:bCs/>
          </w:rPr>
          <w:t>Find more internships</w:t>
        </w:r>
      </w:hyperlink>
      <w:r w:rsidR="00C73130">
        <w:rPr>
          <w:b/>
          <w:bCs/>
        </w:rPr>
        <w:br w:type="column"/>
      </w:r>
      <w:r>
        <w:rPr>
          <w:noProof/>
          <w:sz w:val="20"/>
        </w:rPr>
        <w:pict w14:anchorId="38381EED">
          <v:shape id="_x0000_i1025" type="#_x0000_t75" alt="TSGB at sunset" style="width:219.55pt;height:134pt;visibility:visible;mso-width-percent:0;mso-height-percent:0;mso-width-percent:0;mso-height-percent:0">
            <v:imagedata r:id="rId20" o:title="TSGB at sunset"/>
          </v:shape>
        </w:pict>
      </w:r>
    </w:p>
    <w:p w14:paraId="05B4EE33" w14:textId="77777777" w:rsidR="00C168CB" w:rsidRDefault="001A5A16" w:rsidP="001A5A16">
      <w:pPr>
        <w:pStyle w:val="Heading2"/>
      </w:pPr>
      <w:r>
        <w:t xml:space="preserve">Make a 1-on-1 with a </w:t>
      </w:r>
      <w:r w:rsidR="000C682C">
        <w:t>C</w:t>
      </w:r>
      <w:r>
        <w:t xml:space="preserve">areer </w:t>
      </w:r>
      <w:r w:rsidR="000C682C">
        <w:t>C</w:t>
      </w:r>
      <w:r>
        <w:t>oordinator</w:t>
      </w:r>
    </w:p>
    <w:p w14:paraId="0922DCEB" w14:textId="77777777" w:rsidR="00F623C6" w:rsidRDefault="00C168CB" w:rsidP="00C168CB">
      <w:r>
        <w:t>Ryan Rodriguez</w:t>
      </w:r>
      <w:r w:rsidR="001A5A16">
        <w:br/>
      </w:r>
      <w:hyperlink r:id="rId21" w:history="1">
        <w:r w:rsidR="00F623C6" w:rsidRPr="00AA473C">
          <w:rPr>
            <w:rStyle w:val="Hyperlink"/>
          </w:rPr>
          <w:t>rrodriguez@csum.edu</w:t>
        </w:r>
      </w:hyperlink>
    </w:p>
    <w:p w14:paraId="1981D44D" w14:textId="77777777" w:rsidR="004928DD" w:rsidRDefault="00C168CB" w:rsidP="00C168CB">
      <w:r>
        <w:t xml:space="preserve">Ryan </w:t>
      </w:r>
      <w:proofErr w:type="spellStart"/>
      <w:r>
        <w:t>Scheidemantle</w:t>
      </w:r>
      <w:proofErr w:type="spellEnd"/>
      <w:r>
        <w:t xml:space="preserve"> </w:t>
      </w:r>
      <w:hyperlink r:id="rId22" w:history="1">
        <w:r w:rsidR="00F623C6" w:rsidRPr="00AA473C">
          <w:rPr>
            <w:rStyle w:val="Hyperlink"/>
          </w:rPr>
          <w:t>rscheidemantle@csum.edu</w:t>
        </w:r>
      </w:hyperlink>
    </w:p>
    <w:p w14:paraId="24BA58E7" w14:textId="77777777" w:rsidR="00F67968" w:rsidRDefault="00F67968" w:rsidP="0030559B">
      <w:pPr>
        <w:spacing w:after="0"/>
      </w:pPr>
      <w:r>
        <w:t>Director</w:t>
      </w:r>
    </w:p>
    <w:p w14:paraId="1BF161F9" w14:textId="77777777" w:rsidR="0030559B" w:rsidRDefault="0030559B" w:rsidP="0030559B">
      <w:pPr>
        <w:spacing w:after="0"/>
      </w:pPr>
      <w:r>
        <w:t xml:space="preserve">Lily </w:t>
      </w:r>
      <w:proofErr w:type="spellStart"/>
      <w:r>
        <w:t>Ploski</w:t>
      </w:r>
      <w:proofErr w:type="spellEnd"/>
    </w:p>
    <w:p w14:paraId="16484EF2" w14:textId="77777777" w:rsidR="0030559B" w:rsidRDefault="00F17797" w:rsidP="004E35FD">
      <w:hyperlink r:id="rId23" w:history="1">
        <w:r w:rsidR="0030559B" w:rsidRPr="00B904CD">
          <w:rPr>
            <w:rStyle w:val="Hyperlink"/>
          </w:rPr>
          <w:t>lploski@csum.edu</w:t>
        </w:r>
      </w:hyperlink>
      <w:r w:rsidR="0030559B">
        <w:t xml:space="preserve"> </w:t>
      </w:r>
    </w:p>
    <w:p w14:paraId="6F096A4F" w14:textId="77777777" w:rsidR="00F67968" w:rsidRDefault="00F67968" w:rsidP="00F67968">
      <w:pPr>
        <w:spacing w:after="0"/>
      </w:pPr>
      <w:r>
        <w:t>Admin Assistant</w:t>
      </w:r>
    </w:p>
    <w:p w14:paraId="57405514" w14:textId="77777777" w:rsidR="004E35FD" w:rsidRDefault="004E35FD" w:rsidP="004E35FD">
      <w:r>
        <w:t>Tess Luna</w:t>
      </w:r>
      <w:r>
        <w:br/>
      </w:r>
      <w:hyperlink r:id="rId24" w:history="1">
        <w:r w:rsidRPr="00AA473C">
          <w:rPr>
            <w:rStyle w:val="Hyperlink"/>
          </w:rPr>
          <w:t>tluna@csum.edu</w:t>
        </w:r>
      </w:hyperlink>
    </w:p>
    <w:p w14:paraId="5A0CCE2F" w14:textId="77777777"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384ECCD2" w14:textId="77777777" w:rsidR="004928DD" w:rsidRDefault="004928DD" w:rsidP="009A2C6D">
      <w:pPr>
        <w:pBdr>
          <w:bottom w:val="single" w:sz="6" w:space="1" w:color="auto"/>
        </w:pBdr>
      </w:pPr>
    </w:p>
    <w:p w14:paraId="421475C5" w14:textId="77777777" w:rsidR="00C168CB" w:rsidRPr="00A85675" w:rsidRDefault="00F17797" w:rsidP="004928DD">
      <w:pPr>
        <w:jc w:val="center"/>
      </w:pPr>
      <w:hyperlink r:id="rId25"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ï'3">
    <w:altName w:val="Calibri"/>
    <w:charset w:val="4D"/>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29B"/>
    <w:rsid w:val="000071D4"/>
    <w:rsid w:val="00011423"/>
    <w:rsid w:val="0002554B"/>
    <w:rsid w:val="0003028F"/>
    <w:rsid w:val="00034BD2"/>
    <w:rsid w:val="000407FD"/>
    <w:rsid w:val="00043E98"/>
    <w:rsid w:val="0004762E"/>
    <w:rsid w:val="00047855"/>
    <w:rsid w:val="00052636"/>
    <w:rsid w:val="0005434F"/>
    <w:rsid w:val="0006309F"/>
    <w:rsid w:val="0007504D"/>
    <w:rsid w:val="00076593"/>
    <w:rsid w:val="00077B4A"/>
    <w:rsid w:val="00090D08"/>
    <w:rsid w:val="00090DC5"/>
    <w:rsid w:val="00093F0C"/>
    <w:rsid w:val="00094420"/>
    <w:rsid w:val="000A3FF9"/>
    <w:rsid w:val="000A6E70"/>
    <w:rsid w:val="000B328D"/>
    <w:rsid w:val="000B686F"/>
    <w:rsid w:val="000B753C"/>
    <w:rsid w:val="000C5E64"/>
    <w:rsid w:val="000C682C"/>
    <w:rsid w:val="000C68E5"/>
    <w:rsid w:val="000C6D9C"/>
    <w:rsid w:val="000D1838"/>
    <w:rsid w:val="000D5716"/>
    <w:rsid w:val="000E4ACC"/>
    <w:rsid w:val="000E5C99"/>
    <w:rsid w:val="000E5E4F"/>
    <w:rsid w:val="000F172E"/>
    <w:rsid w:val="000F335A"/>
    <w:rsid w:val="000F5FED"/>
    <w:rsid w:val="00104D86"/>
    <w:rsid w:val="001068E0"/>
    <w:rsid w:val="00106D65"/>
    <w:rsid w:val="00107865"/>
    <w:rsid w:val="001109AA"/>
    <w:rsid w:val="001112B7"/>
    <w:rsid w:val="00111D71"/>
    <w:rsid w:val="0011737E"/>
    <w:rsid w:val="001217C8"/>
    <w:rsid w:val="00123B8E"/>
    <w:rsid w:val="00124AFE"/>
    <w:rsid w:val="0015467F"/>
    <w:rsid w:val="001627DA"/>
    <w:rsid w:val="001838B1"/>
    <w:rsid w:val="001A0E06"/>
    <w:rsid w:val="001A1406"/>
    <w:rsid w:val="001A3790"/>
    <w:rsid w:val="001A5A16"/>
    <w:rsid w:val="001B1D27"/>
    <w:rsid w:val="001B70D8"/>
    <w:rsid w:val="001C15AC"/>
    <w:rsid w:val="001C3122"/>
    <w:rsid w:val="001D6BB5"/>
    <w:rsid w:val="001D78EB"/>
    <w:rsid w:val="001F2C13"/>
    <w:rsid w:val="001F40F0"/>
    <w:rsid w:val="001F6529"/>
    <w:rsid w:val="00202CE9"/>
    <w:rsid w:val="00203A30"/>
    <w:rsid w:val="002067BB"/>
    <w:rsid w:val="00207EB0"/>
    <w:rsid w:val="00216228"/>
    <w:rsid w:val="002234FE"/>
    <w:rsid w:val="0022590C"/>
    <w:rsid w:val="00226A56"/>
    <w:rsid w:val="00233012"/>
    <w:rsid w:val="00234235"/>
    <w:rsid w:val="002407C8"/>
    <w:rsid w:val="002422AF"/>
    <w:rsid w:val="00242769"/>
    <w:rsid w:val="00250173"/>
    <w:rsid w:val="00250975"/>
    <w:rsid w:val="0025388A"/>
    <w:rsid w:val="00254FDA"/>
    <w:rsid w:val="00256113"/>
    <w:rsid w:val="002667A1"/>
    <w:rsid w:val="002928F8"/>
    <w:rsid w:val="00297FC7"/>
    <w:rsid w:val="002A052C"/>
    <w:rsid w:val="002A1A98"/>
    <w:rsid w:val="002B541C"/>
    <w:rsid w:val="002B58F1"/>
    <w:rsid w:val="002B79DA"/>
    <w:rsid w:val="002D489A"/>
    <w:rsid w:val="002D731A"/>
    <w:rsid w:val="002F08E7"/>
    <w:rsid w:val="00300A1D"/>
    <w:rsid w:val="00303049"/>
    <w:rsid w:val="003034AE"/>
    <w:rsid w:val="0030559B"/>
    <w:rsid w:val="003079F7"/>
    <w:rsid w:val="00317542"/>
    <w:rsid w:val="00320D04"/>
    <w:rsid w:val="00325338"/>
    <w:rsid w:val="003273BB"/>
    <w:rsid w:val="0033575A"/>
    <w:rsid w:val="00335F68"/>
    <w:rsid w:val="003441D0"/>
    <w:rsid w:val="00346C8E"/>
    <w:rsid w:val="00354BEE"/>
    <w:rsid w:val="0035617A"/>
    <w:rsid w:val="003576B8"/>
    <w:rsid w:val="00361ECA"/>
    <w:rsid w:val="00370DD3"/>
    <w:rsid w:val="00372969"/>
    <w:rsid w:val="00375AA1"/>
    <w:rsid w:val="0037711A"/>
    <w:rsid w:val="0039507C"/>
    <w:rsid w:val="003A21BD"/>
    <w:rsid w:val="003B0DBA"/>
    <w:rsid w:val="003B4A48"/>
    <w:rsid w:val="003B4C9E"/>
    <w:rsid w:val="003C268E"/>
    <w:rsid w:val="003C4625"/>
    <w:rsid w:val="003C4777"/>
    <w:rsid w:val="003D1E9F"/>
    <w:rsid w:val="003D2155"/>
    <w:rsid w:val="003D28C7"/>
    <w:rsid w:val="003E1D75"/>
    <w:rsid w:val="003E3A84"/>
    <w:rsid w:val="003E4D89"/>
    <w:rsid w:val="003E68C3"/>
    <w:rsid w:val="003F09BC"/>
    <w:rsid w:val="003F1402"/>
    <w:rsid w:val="003F5813"/>
    <w:rsid w:val="00400601"/>
    <w:rsid w:val="00404F0F"/>
    <w:rsid w:val="00412F59"/>
    <w:rsid w:val="0041342C"/>
    <w:rsid w:val="0041594B"/>
    <w:rsid w:val="00423C3F"/>
    <w:rsid w:val="004243E5"/>
    <w:rsid w:val="004262E9"/>
    <w:rsid w:val="00450723"/>
    <w:rsid w:val="00451933"/>
    <w:rsid w:val="00454E74"/>
    <w:rsid w:val="0046029D"/>
    <w:rsid w:val="004615AD"/>
    <w:rsid w:val="004674A1"/>
    <w:rsid w:val="004738E0"/>
    <w:rsid w:val="00482A97"/>
    <w:rsid w:val="004874F2"/>
    <w:rsid w:val="00487C98"/>
    <w:rsid w:val="0049014F"/>
    <w:rsid w:val="00490D99"/>
    <w:rsid w:val="004923D2"/>
    <w:rsid w:val="004928DD"/>
    <w:rsid w:val="004A1A9D"/>
    <w:rsid w:val="004B1768"/>
    <w:rsid w:val="004B47ED"/>
    <w:rsid w:val="004C0F75"/>
    <w:rsid w:val="004C183B"/>
    <w:rsid w:val="004E0F45"/>
    <w:rsid w:val="004E35FD"/>
    <w:rsid w:val="004E4710"/>
    <w:rsid w:val="004E4CAA"/>
    <w:rsid w:val="00502C38"/>
    <w:rsid w:val="00505A6F"/>
    <w:rsid w:val="00505EB8"/>
    <w:rsid w:val="0051643B"/>
    <w:rsid w:val="00517F89"/>
    <w:rsid w:val="0052031D"/>
    <w:rsid w:val="00522B86"/>
    <w:rsid w:val="0052463B"/>
    <w:rsid w:val="00525E08"/>
    <w:rsid w:val="0053239B"/>
    <w:rsid w:val="0053662A"/>
    <w:rsid w:val="00536BBD"/>
    <w:rsid w:val="00536F33"/>
    <w:rsid w:val="00545775"/>
    <w:rsid w:val="005462E8"/>
    <w:rsid w:val="00553C93"/>
    <w:rsid w:val="005554BD"/>
    <w:rsid w:val="00557F73"/>
    <w:rsid w:val="005605ED"/>
    <w:rsid w:val="005669F0"/>
    <w:rsid w:val="00571FE7"/>
    <w:rsid w:val="00575D32"/>
    <w:rsid w:val="00577497"/>
    <w:rsid w:val="00587FD5"/>
    <w:rsid w:val="00594468"/>
    <w:rsid w:val="0059618A"/>
    <w:rsid w:val="005A0418"/>
    <w:rsid w:val="005A3E3F"/>
    <w:rsid w:val="005A530C"/>
    <w:rsid w:val="005B663B"/>
    <w:rsid w:val="005C1570"/>
    <w:rsid w:val="005C289E"/>
    <w:rsid w:val="005C30F2"/>
    <w:rsid w:val="005C3933"/>
    <w:rsid w:val="005C5F14"/>
    <w:rsid w:val="005C6EAB"/>
    <w:rsid w:val="005D1ED0"/>
    <w:rsid w:val="005E05CE"/>
    <w:rsid w:val="005E5B2C"/>
    <w:rsid w:val="005F5799"/>
    <w:rsid w:val="005F5D9C"/>
    <w:rsid w:val="0060278E"/>
    <w:rsid w:val="00605C79"/>
    <w:rsid w:val="006130C1"/>
    <w:rsid w:val="00613E74"/>
    <w:rsid w:val="006162F7"/>
    <w:rsid w:val="00633388"/>
    <w:rsid w:val="00637163"/>
    <w:rsid w:val="0064216B"/>
    <w:rsid w:val="00644212"/>
    <w:rsid w:val="006527ED"/>
    <w:rsid w:val="00662BF9"/>
    <w:rsid w:val="0066533A"/>
    <w:rsid w:val="006700E6"/>
    <w:rsid w:val="00672B2C"/>
    <w:rsid w:val="006755B0"/>
    <w:rsid w:val="0068098C"/>
    <w:rsid w:val="00682E6C"/>
    <w:rsid w:val="00683146"/>
    <w:rsid w:val="00686648"/>
    <w:rsid w:val="00697B93"/>
    <w:rsid w:val="006A2BF3"/>
    <w:rsid w:val="006B0233"/>
    <w:rsid w:val="006B1FA4"/>
    <w:rsid w:val="006B5FF6"/>
    <w:rsid w:val="006B68FA"/>
    <w:rsid w:val="006C165B"/>
    <w:rsid w:val="006C1C6E"/>
    <w:rsid w:val="006C5BC6"/>
    <w:rsid w:val="006D29C4"/>
    <w:rsid w:val="006D5739"/>
    <w:rsid w:val="006E48D5"/>
    <w:rsid w:val="00700580"/>
    <w:rsid w:val="00702D71"/>
    <w:rsid w:val="0070450F"/>
    <w:rsid w:val="00705A5F"/>
    <w:rsid w:val="00717764"/>
    <w:rsid w:val="007177EB"/>
    <w:rsid w:val="00727D30"/>
    <w:rsid w:val="00731818"/>
    <w:rsid w:val="00732DBF"/>
    <w:rsid w:val="0073743B"/>
    <w:rsid w:val="00742DD0"/>
    <w:rsid w:val="00747DF4"/>
    <w:rsid w:val="00750291"/>
    <w:rsid w:val="00751D7D"/>
    <w:rsid w:val="00753277"/>
    <w:rsid w:val="0075577F"/>
    <w:rsid w:val="0076442A"/>
    <w:rsid w:val="007665A8"/>
    <w:rsid w:val="007710CB"/>
    <w:rsid w:val="007805D8"/>
    <w:rsid w:val="007828E3"/>
    <w:rsid w:val="007841A8"/>
    <w:rsid w:val="00795FF5"/>
    <w:rsid w:val="007A48BC"/>
    <w:rsid w:val="007A7B54"/>
    <w:rsid w:val="007C3553"/>
    <w:rsid w:val="007C4531"/>
    <w:rsid w:val="007D300B"/>
    <w:rsid w:val="007E0A61"/>
    <w:rsid w:val="007E181B"/>
    <w:rsid w:val="007E65E7"/>
    <w:rsid w:val="007F06A0"/>
    <w:rsid w:val="007F13F0"/>
    <w:rsid w:val="007F1F99"/>
    <w:rsid w:val="007F3E54"/>
    <w:rsid w:val="00800865"/>
    <w:rsid w:val="00802E93"/>
    <w:rsid w:val="008103B4"/>
    <w:rsid w:val="0081048E"/>
    <w:rsid w:val="008406C4"/>
    <w:rsid w:val="00842F3E"/>
    <w:rsid w:val="00843A46"/>
    <w:rsid w:val="008475C9"/>
    <w:rsid w:val="00847D4A"/>
    <w:rsid w:val="0085284F"/>
    <w:rsid w:val="00854910"/>
    <w:rsid w:val="0086018E"/>
    <w:rsid w:val="00870222"/>
    <w:rsid w:val="008742A5"/>
    <w:rsid w:val="00897FA4"/>
    <w:rsid w:val="008A504E"/>
    <w:rsid w:val="008A6717"/>
    <w:rsid w:val="008B1E65"/>
    <w:rsid w:val="008B3312"/>
    <w:rsid w:val="008B4CB3"/>
    <w:rsid w:val="008B6080"/>
    <w:rsid w:val="008C0816"/>
    <w:rsid w:val="008C6F75"/>
    <w:rsid w:val="008C7C5D"/>
    <w:rsid w:val="008E3933"/>
    <w:rsid w:val="008E5C54"/>
    <w:rsid w:val="008F0F68"/>
    <w:rsid w:val="00900F6F"/>
    <w:rsid w:val="0090104B"/>
    <w:rsid w:val="0091353E"/>
    <w:rsid w:val="009146DA"/>
    <w:rsid w:val="009220C3"/>
    <w:rsid w:val="0092542B"/>
    <w:rsid w:val="0092600D"/>
    <w:rsid w:val="00966D22"/>
    <w:rsid w:val="009728BB"/>
    <w:rsid w:val="00972DBC"/>
    <w:rsid w:val="009958F0"/>
    <w:rsid w:val="009A2C6D"/>
    <w:rsid w:val="009B0FF9"/>
    <w:rsid w:val="009B4411"/>
    <w:rsid w:val="009C1904"/>
    <w:rsid w:val="009C3AB6"/>
    <w:rsid w:val="009C6FDA"/>
    <w:rsid w:val="009C7E9B"/>
    <w:rsid w:val="009D7E43"/>
    <w:rsid w:val="009E0902"/>
    <w:rsid w:val="009E2811"/>
    <w:rsid w:val="009F137D"/>
    <w:rsid w:val="009F2A9D"/>
    <w:rsid w:val="00A059FC"/>
    <w:rsid w:val="00A075DA"/>
    <w:rsid w:val="00A118DC"/>
    <w:rsid w:val="00A11CA2"/>
    <w:rsid w:val="00A12E2D"/>
    <w:rsid w:val="00A26AAC"/>
    <w:rsid w:val="00A356E0"/>
    <w:rsid w:val="00A36B1B"/>
    <w:rsid w:val="00A440AE"/>
    <w:rsid w:val="00A45AA2"/>
    <w:rsid w:val="00A46D1D"/>
    <w:rsid w:val="00A56DB7"/>
    <w:rsid w:val="00A63389"/>
    <w:rsid w:val="00A6629B"/>
    <w:rsid w:val="00A66919"/>
    <w:rsid w:val="00A81A5F"/>
    <w:rsid w:val="00A85675"/>
    <w:rsid w:val="00A95DCF"/>
    <w:rsid w:val="00A96A6E"/>
    <w:rsid w:val="00AA441F"/>
    <w:rsid w:val="00AA698C"/>
    <w:rsid w:val="00AA69CB"/>
    <w:rsid w:val="00AA6DFF"/>
    <w:rsid w:val="00AB59B3"/>
    <w:rsid w:val="00AB6EB7"/>
    <w:rsid w:val="00AC3600"/>
    <w:rsid w:val="00AD1F6E"/>
    <w:rsid w:val="00AD6BF7"/>
    <w:rsid w:val="00AE32D0"/>
    <w:rsid w:val="00AF256D"/>
    <w:rsid w:val="00B02647"/>
    <w:rsid w:val="00B07978"/>
    <w:rsid w:val="00B12E73"/>
    <w:rsid w:val="00B214C6"/>
    <w:rsid w:val="00B304A4"/>
    <w:rsid w:val="00B42708"/>
    <w:rsid w:val="00B42FAC"/>
    <w:rsid w:val="00B443E7"/>
    <w:rsid w:val="00B56F31"/>
    <w:rsid w:val="00B57CC6"/>
    <w:rsid w:val="00B72765"/>
    <w:rsid w:val="00B74D97"/>
    <w:rsid w:val="00B751E5"/>
    <w:rsid w:val="00B81AD4"/>
    <w:rsid w:val="00BA7DA7"/>
    <w:rsid w:val="00BB1827"/>
    <w:rsid w:val="00BB5548"/>
    <w:rsid w:val="00BB7CFA"/>
    <w:rsid w:val="00BC0E44"/>
    <w:rsid w:val="00BC110C"/>
    <w:rsid w:val="00BC421C"/>
    <w:rsid w:val="00BF57E4"/>
    <w:rsid w:val="00C01105"/>
    <w:rsid w:val="00C036C7"/>
    <w:rsid w:val="00C05134"/>
    <w:rsid w:val="00C164F1"/>
    <w:rsid w:val="00C168CB"/>
    <w:rsid w:val="00C179DF"/>
    <w:rsid w:val="00C208D3"/>
    <w:rsid w:val="00C30E89"/>
    <w:rsid w:val="00C35554"/>
    <w:rsid w:val="00C361C5"/>
    <w:rsid w:val="00C36A40"/>
    <w:rsid w:val="00C37D34"/>
    <w:rsid w:val="00C44523"/>
    <w:rsid w:val="00C45D1C"/>
    <w:rsid w:val="00C4736E"/>
    <w:rsid w:val="00C57F96"/>
    <w:rsid w:val="00C61BE8"/>
    <w:rsid w:val="00C73130"/>
    <w:rsid w:val="00C74BF8"/>
    <w:rsid w:val="00C77ADA"/>
    <w:rsid w:val="00C87E72"/>
    <w:rsid w:val="00C90ED7"/>
    <w:rsid w:val="00C92C57"/>
    <w:rsid w:val="00C952B8"/>
    <w:rsid w:val="00CA0D43"/>
    <w:rsid w:val="00CA5B0A"/>
    <w:rsid w:val="00CA6F69"/>
    <w:rsid w:val="00CA73E2"/>
    <w:rsid w:val="00CB33BF"/>
    <w:rsid w:val="00CB6E97"/>
    <w:rsid w:val="00CC022B"/>
    <w:rsid w:val="00CC3BFB"/>
    <w:rsid w:val="00CC666F"/>
    <w:rsid w:val="00CD083B"/>
    <w:rsid w:val="00CD67B6"/>
    <w:rsid w:val="00CE0A71"/>
    <w:rsid w:val="00CE2F8B"/>
    <w:rsid w:val="00CE36A0"/>
    <w:rsid w:val="00CF0613"/>
    <w:rsid w:val="00CF59E3"/>
    <w:rsid w:val="00D00B98"/>
    <w:rsid w:val="00D0516C"/>
    <w:rsid w:val="00D10432"/>
    <w:rsid w:val="00D21C2F"/>
    <w:rsid w:val="00D24CC3"/>
    <w:rsid w:val="00D33805"/>
    <w:rsid w:val="00D44A31"/>
    <w:rsid w:val="00D4530A"/>
    <w:rsid w:val="00D54CF7"/>
    <w:rsid w:val="00D56751"/>
    <w:rsid w:val="00D567C1"/>
    <w:rsid w:val="00D6298E"/>
    <w:rsid w:val="00D63A55"/>
    <w:rsid w:val="00D71CD4"/>
    <w:rsid w:val="00D76DF4"/>
    <w:rsid w:val="00D8307A"/>
    <w:rsid w:val="00D8669D"/>
    <w:rsid w:val="00D87AD2"/>
    <w:rsid w:val="00D92D23"/>
    <w:rsid w:val="00DA2559"/>
    <w:rsid w:val="00DA4017"/>
    <w:rsid w:val="00DB09C5"/>
    <w:rsid w:val="00DB3A1E"/>
    <w:rsid w:val="00DB6293"/>
    <w:rsid w:val="00DB6F58"/>
    <w:rsid w:val="00DD6E93"/>
    <w:rsid w:val="00DE2804"/>
    <w:rsid w:val="00DE7190"/>
    <w:rsid w:val="00DF4923"/>
    <w:rsid w:val="00DF6E35"/>
    <w:rsid w:val="00E030EE"/>
    <w:rsid w:val="00E1429E"/>
    <w:rsid w:val="00E171F6"/>
    <w:rsid w:val="00E17352"/>
    <w:rsid w:val="00E25C90"/>
    <w:rsid w:val="00E51A4D"/>
    <w:rsid w:val="00E53EBE"/>
    <w:rsid w:val="00E53EC1"/>
    <w:rsid w:val="00E67CAE"/>
    <w:rsid w:val="00E7278F"/>
    <w:rsid w:val="00E83BA1"/>
    <w:rsid w:val="00E87E46"/>
    <w:rsid w:val="00E934D2"/>
    <w:rsid w:val="00E97517"/>
    <w:rsid w:val="00EA3B3F"/>
    <w:rsid w:val="00EA5710"/>
    <w:rsid w:val="00EB0A41"/>
    <w:rsid w:val="00EB0E83"/>
    <w:rsid w:val="00EB276C"/>
    <w:rsid w:val="00EC68DB"/>
    <w:rsid w:val="00ED28A8"/>
    <w:rsid w:val="00ED56D6"/>
    <w:rsid w:val="00ED664F"/>
    <w:rsid w:val="00EE0A22"/>
    <w:rsid w:val="00EE3001"/>
    <w:rsid w:val="00EE4D6A"/>
    <w:rsid w:val="00EF48CA"/>
    <w:rsid w:val="00EF4E03"/>
    <w:rsid w:val="00EF7ACB"/>
    <w:rsid w:val="00F0657C"/>
    <w:rsid w:val="00F075A0"/>
    <w:rsid w:val="00F1311E"/>
    <w:rsid w:val="00F1399C"/>
    <w:rsid w:val="00F147E1"/>
    <w:rsid w:val="00F17797"/>
    <w:rsid w:val="00F2343A"/>
    <w:rsid w:val="00F27D83"/>
    <w:rsid w:val="00F30D41"/>
    <w:rsid w:val="00F314F6"/>
    <w:rsid w:val="00F4015D"/>
    <w:rsid w:val="00F40852"/>
    <w:rsid w:val="00F40962"/>
    <w:rsid w:val="00F42556"/>
    <w:rsid w:val="00F45D03"/>
    <w:rsid w:val="00F46124"/>
    <w:rsid w:val="00F525BD"/>
    <w:rsid w:val="00F52A6B"/>
    <w:rsid w:val="00F551E8"/>
    <w:rsid w:val="00F60DB1"/>
    <w:rsid w:val="00F6197B"/>
    <w:rsid w:val="00F623C6"/>
    <w:rsid w:val="00F66EEB"/>
    <w:rsid w:val="00F67968"/>
    <w:rsid w:val="00F733C7"/>
    <w:rsid w:val="00F7510C"/>
    <w:rsid w:val="00F811F9"/>
    <w:rsid w:val="00F87D50"/>
    <w:rsid w:val="00F87D84"/>
    <w:rsid w:val="00F9232C"/>
    <w:rsid w:val="00F92538"/>
    <w:rsid w:val="00F93C7C"/>
    <w:rsid w:val="00FC3F5D"/>
    <w:rsid w:val="00FD5033"/>
    <w:rsid w:val="00FD77BF"/>
    <w:rsid w:val="00FE75BD"/>
    <w:rsid w:val="00FF0138"/>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2939"/>
  <w15:chartTrackingRefBased/>
  <w15:docId w15:val="{6E44A278-19F8-EE46-883B-9FBC3F7F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imes New Roman" w:hAnsi="Helvetica"/>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75D32"/>
    <w:rPr>
      <w:rFonts w:ascii="Helvetica" w:eastAsia="Times New Roman" w:hAnsi="Helvetica" w:cs="Times New Roman"/>
      <w:color w:val="002060"/>
      <w:sz w:val="32"/>
      <w:szCs w:val="32"/>
    </w:rPr>
  </w:style>
  <w:style w:type="character" w:styleId="Hyperlink">
    <w:name w:val="Hyperlink"/>
    <w:uiPriority w:val="99"/>
    <w:unhideWhenUsed/>
    <w:rsid w:val="002D489A"/>
    <w:rPr>
      <w:color w:val="0563C1"/>
      <w:u w:val="single"/>
    </w:rPr>
  </w:style>
  <w:style w:type="character" w:styleId="UnresolvedMention">
    <w:name w:val="Unresolved Mention"/>
    <w:uiPriority w:val="99"/>
    <w:semiHidden/>
    <w:unhideWhenUsed/>
    <w:rsid w:val="002D489A"/>
    <w:rPr>
      <w:color w:val="605E5C"/>
      <w:shd w:val="clear" w:color="auto" w:fill="E1DFDD"/>
    </w:rPr>
  </w:style>
  <w:style w:type="character" w:customStyle="1" w:styleId="Heading1Char">
    <w:name w:val="Heading 1 Char"/>
    <w:link w:val="Heading1"/>
    <w:uiPriority w:val="9"/>
    <w:rsid w:val="00234235"/>
    <w:rPr>
      <w:rFonts w:ascii="Calibri Light" w:eastAsia="Times New Roman" w:hAnsi="Calibri Light" w:cs="Times New Roman"/>
      <w:color w:val="2F5496"/>
      <w:sz w:val="32"/>
      <w:szCs w:val="32"/>
    </w:rPr>
  </w:style>
  <w:style w:type="character" w:styleId="FollowedHyperlink">
    <w:name w:val="FollowedHyperlink"/>
    <w:uiPriority w:val="99"/>
    <w:semiHidden/>
    <w:unhideWhenUsed/>
    <w:rsid w:val="0025388A"/>
    <w:rPr>
      <w:color w:val="954F72"/>
      <w:u w:val="single"/>
    </w:rPr>
  </w:style>
  <w:style w:type="character" w:customStyle="1" w:styleId="Heading3Char">
    <w:name w:val="Heading 3 Char"/>
    <w:link w:val="Heading3"/>
    <w:uiPriority w:val="9"/>
    <w:rsid w:val="00CD083B"/>
    <w:rPr>
      <w:rFonts w:ascii="Calibri Light" w:eastAsia="Times New Roman"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potify.com/episode/1jhNxA5ryUchSxHzvT1SdZ?si=9bb6309bd8834fe8" TargetMode="External"/><Relationship Id="rId13" Type="http://schemas.openxmlformats.org/officeDocument/2006/relationships/hyperlink" Target="https://anchor.fm/dashboard" TargetMode="External"/><Relationship Id="rId18" Type="http://schemas.openxmlformats.org/officeDocument/2006/relationships/hyperlink" Target="https://app.purplebriefcase.com/pb/myJob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rrodriguez@csum.edu" TargetMode="External"/><Relationship Id="rId7" Type="http://schemas.openxmlformats.org/officeDocument/2006/relationships/hyperlink" Target="https://www.youtube.com/watch?v=xSP6VoUeUuk" TargetMode="External"/><Relationship Id="rId12" Type="http://schemas.openxmlformats.org/officeDocument/2006/relationships/hyperlink" Target="https://open.spotify.com/show/7A6heWxxAtwGhKEJQRQHkC" TargetMode="External"/><Relationship Id="rId17" Type="http://schemas.openxmlformats.org/officeDocument/2006/relationships/hyperlink" Target="https://awsdatacenterengineeringvirtua.splashthat.com/Kelli" TargetMode="External"/><Relationship Id="rId25" Type="http://schemas.openxmlformats.org/officeDocument/2006/relationships/hyperlink" Target="https://www.csum.edu/career-center/schedule-an-appointment.html" TargetMode="External"/><Relationship Id="rId2" Type="http://schemas.openxmlformats.org/officeDocument/2006/relationships/settings" Target="settings.xml"/><Relationship Id="rId16" Type="http://schemas.openxmlformats.org/officeDocument/2006/relationships/hyperlink" Target="https://www.csum.edu/career-center/career-services-events/index.html" TargetMode="External"/><Relationship Id="rId20"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s://www.csum.edu/career-center/konnecting-keelhaulers/employer-interviews.html" TargetMode="External"/><Relationship Id="rId11" Type="http://schemas.openxmlformats.org/officeDocument/2006/relationships/hyperlink" Target="https://www.youtube.com/playlist?list=PL7mIw9rGiCHSFlfAhHw9O4KqA7x3K5SmV" TargetMode="External"/><Relationship Id="rId24" Type="http://schemas.openxmlformats.org/officeDocument/2006/relationships/hyperlink" Target="mailto:tluna@csum.edu" TargetMode="External"/><Relationship Id="rId5" Type="http://schemas.openxmlformats.org/officeDocument/2006/relationships/hyperlink" Target="https://www.csum.edu/career-center/students/cooperative-education.html" TargetMode="External"/><Relationship Id="rId15" Type="http://schemas.openxmlformats.org/officeDocument/2006/relationships/hyperlink" Target="https://www.csum.edu/career-center/forms/index.html" TargetMode="External"/><Relationship Id="rId23" Type="http://schemas.openxmlformats.org/officeDocument/2006/relationships/hyperlink" Target="mailto:lploski@csum.edu" TargetMode="External"/><Relationship Id="rId10" Type="http://schemas.openxmlformats.org/officeDocument/2006/relationships/hyperlink" Target="https://www.csum.edu/career-center/konnecting-keelhaulers/cadet-interviews.html" TargetMode="External"/><Relationship Id="rId19" Type="http://schemas.openxmlformats.org/officeDocument/2006/relationships/hyperlink" Target="https://app.purplebriefcase.com/pb/myJobs/index/interns" TargetMode="External"/><Relationship Id="rId4" Type="http://schemas.openxmlformats.org/officeDocument/2006/relationships/image" Target="media/image1.png"/><Relationship Id="rId9" Type="http://schemas.openxmlformats.org/officeDocument/2006/relationships/hyperlink" Target="https://anchor.fm/cal-maritime-career-services/episodes/Employer-BAE-Systems-Recruiters-e1b1qaf" TargetMode="External"/><Relationship Id="rId14" Type="http://schemas.openxmlformats.org/officeDocument/2006/relationships/hyperlink" Target="https://www.csum.edu/career-center/schedule-an-appointment.html" TargetMode="External"/><Relationship Id="rId22" Type="http://schemas.openxmlformats.org/officeDocument/2006/relationships/hyperlink" Target="mailto:rscheidemantle@csum.edu"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rodriguez/OneDrive%20-%20CSU%20Maritime%20Academy/Newsletter/Oc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Oct 18.dotx</Template>
  <TotalTime>2</TotalTime>
  <Pages>3</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Career Services Newsletter</vt:lpstr>
    </vt:vector>
  </TitlesOfParts>
  <Company/>
  <LinksUpToDate>false</LinksUpToDate>
  <CharactersWithSpaces>6538</CharactersWithSpaces>
  <SharedDoc>false</SharedDoc>
  <HLinks>
    <vt:vector size="90" baseType="variant">
      <vt:variant>
        <vt:i4>3407984</vt:i4>
      </vt:variant>
      <vt:variant>
        <vt:i4>42</vt:i4>
      </vt:variant>
      <vt:variant>
        <vt:i4>0</vt:i4>
      </vt:variant>
      <vt:variant>
        <vt:i4>5</vt:i4>
      </vt:variant>
      <vt:variant>
        <vt:lpwstr>https://www.csum.edu/career-center/schedule-an-appointment.html</vt:lpwstr>
      </vt:variant>
      <vt:variant>
        <vt:lpwstr/>
      </vt:variant>
      <vt:variant>
        <vt:i4>6160499</vt:i4>
      </vt:variant>
      <vt:variant>
        <vt:i4>39</vt:i4>
      </vt:variant>
      <vt:variant>
        <vt:i4>0</vt:i4>
      </vt:variant>
      <vt:variant>
        <vt:i4>5</vt:i4>
      </vt:variant>
      <vt:variant>
        <vt:lpwstr>mailto:tluna@csum.edu</vt:lpwstr>
      </vt:variant>
      <vt:variant>
        <vt:lpwstr/>
      </vt:variant>
      <vt:variant>
        <vt:i4>2359301</vt:i4>
      </vt:variant>
      <vt:variant>
        <vt:i4>36</vt:i4>
      </vt:variant>
      <vt:variant>
        <vt:i4>0</vt:i4>
      </vt:variant>
      <vt:variant>
        <vt:i4>5</vt:i4>
      </vt:variant>
      <vt:variant>
        <vt:lpwstr>mailto:lploski@csum.edu</vt:lpwstr>
      </vt:variant>
      <vt:variant>
        <vt:lpwstr/>
      </vt:variant>
      <vt:variant>
        <vt:i4>5439601</vt:i4>
      </vt:variant>
      <vt:variant>
        <vt:i4>33</vt:i4>
      </vt:variant>
      <vt:variant>
        <vt:i4>0</vt:i4>
      </vt:variant>
      <vt:variant>
        <vt:i4>5</vt:i4>
      </vt:variant>
      <vt:variant>
        <vt:lpwstr>mailto:rscheidemantle@csum.edu</vt:lpwstr>
      </vt:variant>
      <vt:variant>
        <vt:lpwstr/>
      </vt:variant>
      <vt:variant>
        <vt:i4>4259942</vt:i4>
      </vt:variant>
      <vt:variant>
        <vt:i4>30</vt:i4>
      </vt:variant>
      <vt:variant>
        <vt:i4>0</vt:i4>
      </vt:variant>
      <vt:variant>
        <vt:i4>5</vt:i4>
      </vt:variant>
      <vt:variant>
        <vt:lpwstr>mailto:rrodriguez@csum.edu</vt:lpwstr>
      </vt:variant>
      <vt:variant>
        <vt:lpwstr/>
      </vt:variant>
      <vt:variant>
        <vt:i4>3080312</vt:i4>
      </vt:variant>
      <vt:variant>
        <vt:i4>27</vt:i4>
      </vt:variant>
      <vt:variant>
        <vt:i4>0</vt:i4>
      </vt:variant>
      <vt:variant>
        <vt:i4>5</vt:i4>
      </vt:variant>
      <vt:variant>
        <vt:lpwstr>https://app.purplebriefcase.com/pb/myJobs/index/interns</vt:lpwstr>
      </vt:variant>
      <vt:variant>
        <vt:lpwstr/>
      </vt:variant>
      <vt:variant>
        <vt:i4>7209058</vt:i4>
      </vt:variant>
      <vt:variant>
        <vt:i4>24</vt:i4>
      </vt:variant>
      <vt:variant>
        <vt:i4>0</vt:i4>
      </vt:variant>
      <vt:variant>
        <vt:i4>5</vt:i4>
      </vt:variant>
      <vt:variant>
        <vt:lpwstr>https://app.purplebriefcase.com/pb/myJobs/</vt:lpwstr>
      </vt:variant>
      <vt:variant>
        <vt:lpwstr/>
      </vt:variant>
      <vt:variant>
        <vt:i4>4194383</vt:i4>
      </vt:variant>
      <vt:variant>
        <vt:i4>21</vt:i4>
      </vt:variant>
      <vt:variant>
        <vt:i4>0</vt:i4>
      </vt:variant>
      <vt:variant>
        <vt:i4>5</vt:i4>
      </vt:variant>
      <vt:variant>
        <vt:lpwstr>https://www.csum.edu/career-center/career-services-events/index.html</vt:lpwstr>
      </vt:variant>
      <vt:variant>
        <vt:lpwstr/>
      </vt:variant>
      <vt:variant>
        <vt:i4>5898287</vt:i4>
      </vt:variant>
      <vt:variant>
        <vt:i4>18</vt:i4>
      </vt:variant>
      <vt:variant>
        <vt:i4>0</vt:i4>
      </vt:variant>
      <vt:variant>
        <vt:i4>5</vt:i4>
      </vt:variant>
      <vt:variant>
        <vt:lpwstr>https://www.csum.edu/career-center/media/2021_fall_career_fair_participants_9-29-21.pdf</vt:lpwstr>
      </vt:variant>
      <vt:variant>
        <vt:lpwstr/>
      </vt:variant>
      <vt:variant>
        <vt:i4>3407984</vt:i4>
      </vt:variant>
      <vt:variant>
        <vt:i4>15</vt:i4>
      </vt:variant>
      <vt:variant>
        <vt:i4>0</vt:i4>
      </vt:variant>
      <vt:variant>
        <vt:i4>5</vt:i4>
      </vt:variant>
      <vt:variant>
        <vt:lpwstr>https://www.csum.edu/career-center/schedule-an-appointment.html</vt:lpwstr>
      </vt:variant>
      <vt:variant>
        <vt:lpwstr/>
      </vt:variant>
      <vt:variant>
        <vt:i4>1835099</vt:i4>
      </vt:variant>
      <vt:variant>
        <vt:i4>12</vt:i4>
      </vt:variant>
      <vt:variant>
        <vt:i4>0</vt:i4>
      </vt:variant>
      <vt:variant>
        <vt:i4>5</vt:i4>
      </vt:variant>
      <vt:variant>
        <vt:lpwstr>https://www.youtube.com/playlist?list=PL7mIw9rGiCHSFlfAhHw9O4KqA7x3K5SmV</vt:lpwstr>
      </vt:variant>
      <vt:variant>
        <vt:lpwstr/>
      </vt:variant>
      <vt:variant>
        <vt:i4>3473459</vt:i4>
      </vt:variant>
      <vt:variant>
        <vt:i4>9</vt:i4>
      </vt:variant>
      <vt:variant>
        <vt:i4>0</vt:i4>
      </vt:variant>
      <vt:variant>
        <vt:i4>5</vt:i4>
      </vt:variant>
      <vt:variant>
        <vt:lpwstr>https://www.csum.edu/career-center/konnecting-keelhaulers/cadet-interviews.html</vt:lpwstr>
      </vt:variant>
      <vt:variant>
        <vt:lpwstr/>
      </vt:variant>
      <vt:variant>
        <vt:i4>5439527</vt:i4>
      </vt:variant>
      <vt:variant>
        <vt:i4>6</vt:i4>
      </vt:variant>
      <vt:variant>
        <vt:i4>0</vt:i4>
      </vt:variant>
      <vt:variant>
        <vt:i4>5</vt:i4>
      </vt:variant>
      <vt:variant>
        <vt:lpwstr>https://www.csum.edu/career-center/media/2021_fall_calendar_92821.pdf</vt:lpwstr>
      </vt:variant>
      <vt:variant>
        <vt:lpwstr/>
      </vt:variant>
      <vt:variant>
        <vt:i4>5439527</vt:i4>
      </vt:variant>
      <vt:variant>
        <vt:i4>3</vt:i4>
      </vt:variant>
      <vt:variant>
        <vt:i4>0</vt:i4>
      </vt:variant>
      <vt:variant>
        <vt:i4>5</vt:i4>
      </vt:variant>
      <vt:variant>
        <vt:lpwstr>https://www.csum.edu/career-center/media/2021_fall_calendar_92821.pdf</vt:lpwstr>
      </vt:variant>
      <vt:variant>
        <vt:lpwstr/>
      </vt:variant>
      <vt:variant>
        <vt:i4>5898287</vt:i4>
      </vt:variant>
      <vt:variant>
        <vt:i4>0</vt:i4>
      </vt:variant>
      <vt:variant>
        <vt:i4>0</vt:i4>
      </vt:variant>
      <vt:variant>
        <vt:i4>5</vt:i4>
      </vt:variant>
      <vt:variant>
        <vt:lpwstr>https://www.csum.edu/career-center/media/2021_fall_career_fair_participants_9-29-21.pdf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Microsoft Office User</dc:creator>
  <cp:keywords/>
  <dc:description/>
  <cp:lastModifiedBy>Rodriguez, Ryan M</cp:lastModifiedBy>
  <cp:revision>4</cp:revision>
  <cp:lastPrinted>2021-12-10T23:12:00Z</cp:lastPrinted>
  <dcterms:created xsi:type="dcterms:W3CDTF">2021-12-10T23:12:00Z</dcterms:created>
  <dcterms:modified xsi:type="dcterms:W3CDTF">2021-12-10T23:31:00Z</dcterms:modified>
</cp:coreProperties>
</file>