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4E67E1" w14:textId="77777777" w:rsidR="00A96A6E" w:rsidRPr="00FD5033" w:rsidRDefault="00A96A6E" w:rsidP="00234235">
      <w:pPr>
        <w:pStyle w:val="Heading1"/>
        <w:spacing w:before="0"/>
        <w:jc w:val="center"/>
        <w:rPr>
          <w:rFonts w:ascii="Times New Roman" w:hAnsi="Times New Roman"/>
          <w:i/>
          <w:iCs/>
          <w:color w:val="000000"/>
          <w:sz w:val="24"/>
          <w:szCs w:val="24"/>
        </w:rPr>
      </w:pPr>
      <w:r w:rsidRPr="00FD5033">
        <w:rPr>
          <w:rFonts w:ascii="Times New Roman" w:hAnsi="Times New Roman"/>
          <w:i/>
          <w:iCs/>
          <w:color w:val="000000"/>
          <w:sz w:val="24"/>
          <w:szCs w:val="24"/>
        </w:rPr>
        <w:t>Newsletter from Career Services</w:t>
      </w:r>
    </w:p>
    <w:p w14:paraId="41F3CDBF" w14:textId="77777777" w:rsidR="00C77ADA" w:rsidRDefault="00DA4017" w:rsidP="005C30F2">
      <w:r>
        <w:rPr>
          <w:noProof/>
        </w:rPr>
        <w:pict w14:anchorId="25F6EC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Career Services at Cal Maritime" style="width:468.35pt;height:116.9pt;visibility:visible;mso-width-percent:0;mso-height-percent:0;mso-width-percent:0;mso-height-percent:0">
            <v:imagedata r:id="rId4" o:title="Career Services at Cal Maritime"/>
          </v:shape>
        </w:pict>
      </w:r>
    </w:p>
    <w:p w14:paraId="4128FC44" w14:textId="6B1457F6" w:rsidR="00DF6E35" w:rsidRDefault="004C0F75" w:rsidP="005C30F2">
      <w:pPr>
        <w:pBdr>
          <w:bottom w:val="single" w:sz="6" w:space="1" w:color="auto"/>
        </w:pBdr>
        <w:jc w:val="center"/>
        <w:rPr>
          <w:b/>
          <w:bCs/>
          <w:sz w:val="32"/>
          <w:szCs w:val="32"/>
        </w:rPr>
      </w:pPr>
      <w:r>
        <w:rPr>
          <w:b/>
          <w:bCs/>
          <w:sz w:val="32"/>
          <w:szCs w:val="32"/>
        </w:rPr>
        <w:t xml:space="preserve">November </w:t>
      </w:r>
      <w:r w:rsidR="00D24CC3">
        <w:rPr>
          <w:b/>
          <w:bCs/>
          <w:sz w:val="32"/>
          <w:szCs w:val="32"/>
        </w:rPr>
        <w:t>29</w:t>
      </w:r>
      <w:r w:rsidR="00F92538">
        <w:rPr>
          <w:b/>
          <w:bCs/>
          <w:sz w:val="32"/>
          <w:szCs w:val="32"/>
        </w:rPr>
        <w:t>th</w:t>
      </w:r>
      <w:r w:rsidR="00C036C7" w:rsidRPr="005C30F2">
        <w:rPr>
          <w:b/>
          <w:bCs/>
          <w:sz w:val="32"/>
          <w:szCs w:val="32"/>
        </w:rPr>
        <w:t>, 202</w:t>
      </w:r>
      <w:r w:rsidR="00EE0A22">
        <w:rPr>
          <w:b/>
          <w:bCs/>
          <w:sz w:val="32"/>
          <w:szCs w:val="32"/>
        </w:rPr>
        <w:t>1</w:t>
      </w:r>
    </w:p>
    <w:p w14:paraId="5C629B69" w14:textId="06ED6B96" w:rsidR="008F0F68" w:rsidRDefault="005F5D9C" w:rsidP="00575D32">
      <w:pPr>
        <w:pStyle w:val="Heading2"/>
      </w:pPr>
      <w:r>
        <w:t xml:space="preserve">December </w:t>
      </w:r>
      <w:r w:rsidR="003D2155">
        <w:t>Career Action</w:t>
      </w:r>
    </w:p>
    <w:p w14:paraId="4DF0FBC3" w14:textId="37FC55D1" w:rsidR="008F0F68" w:rsidRDefault="003D1E9F" w:rsidP="008F0F68">
      <w:r>
        <w:t>With</w:t>
      </w:r>
      <w:r w:rsidR="000E5E4F">
        <w:t xml:space="preserve"> classes ramping up</w:t>
      </w:r>
      <w:r w:rsidR="00C87E72">
        <w:t xml:space="preserve"> in December and most companies and organizations taking a pause in recruiting, you </w:t>
      </w:r>
      <w:r w:rsidR="00034BD2">
        <w:t xml:space="preserve">can still do some career work. Use a study break to peruse company websites or job boards to find new or interesting </w:t>
      </w:r>
      <w:r w:rsidR="006B68FA">
        <w:t>information that you can use when you ramp up applications in the spring.</w:t>
      </w:r>
    </w:p>
    <w:p w14:paraId="30F741E8" w14:textId="77777777" w:rsidR="0041594B" w:rsidRPr="00575D32" w:rsidRDefault="008E3933" w:rsidP="00575D32">
      <w:pPr>
        <w:pStyle w:val="Heading2"/>
      </w:pPr>
      <w:r>
        <w:t>On the Website</w:t>
      </w:r>
    </w:p>
    <w:p w14:paraId="0519D22B" w14:textId="78E650AF" w:rsidR="0053239B" w:rsidRDefault="003273BB" w:rsidP="005C30F2">
      <w:r>
        <w:t xml:space="preserve">We have added lists </w:t>
      </w:r>
      <w:r w:rsidR="000C5E64">
        <w:t xml:space="preserve">of past internship companies to our website. You will find them broken down by </w:t>
      </w:r>
      <w:r w:rsidR="009D7E43">
        <w:t xml:space="preserve">major with hyperlinks to each company or organization as well as the location a past Cal Maritime cadet </w:t>
      </w:r>
      <w:r w:rsidR="00B751E5">
        <w:t>has interned at. If you are wondering where to apply or looking for more ideas, check out the list that corresponds with your major</w:t>
      </w:r>
      <w:r w:rsidR="00451933">
        <w:t>.</w:t>
      </w:r>
    </w:p>
    <w:p w14:paraId="36B243EF" w14:textId="5A319038" w:rsidR="00451933" w:rsidRPr="00354BEE" w:rsidRDefault="00DA4017" w:rsidP="005C30F2">
      <w:pPr>
        <w:rPr>
          <w:b/>
          <w:bCs/>
        </w:rPr>
      </w:pPr>
      <w:hyperlink r:id="rId5" w:history="1">
        <w:r w:rsidR="00354BEE" w:rsidRPr="00354BEE">
          <w:rPr>
            <w:rStyle w:val="Hyperlink"/>
            <w:b/>
            <w:bCs/>
          </w:rPr>
          <w:t>Past Co-Op Hosts</w:t>
        </w:r>
      </w:hyperlink>
    </w:p>
    <w:p w14:paraId="4AA0649B" w14:textId="319FAA85" w:rsidR="001627DA" w:rsidRDefault="00A12E2D" w:rsidP="005C30F2">
      <w:r>
        <w:t xml:space="preserve">Konnecting Keelhaulers has recently recorded and posted </w:t>
      </w:r>
      <w:r w:rsidR="006D29C4">
        <w:t>two</w:t>
      </w:r>
      <w:r>
        <w:t xml:space="preserve"> new episodes. </w:t>
      </w:r>
      <w:r w:rsidR="006130C1">
        <w:t>One was wi</w:t>
      </w:r>
      <w:r w:rsidR="006B1FA4">
        <w:t xml:space="preserve">th two MSC recruiters breaking down their application process and evaluation criteria for various positions. </w:t>
      </w:r>
      <w:r w:rsidR="006D29C4">
        <w:t>The other was</w:t>
      </w:r>
      <w:r w:rsidR="00536F33">
        <w:t xml:space="preserve"> with alum</w:t>
      </w:r>
      <w:r w:rsidR="008A6717">
        <w:t xml:space="preserve"> Alejandro Salgado</w:t>
      </w:r>
      <w:r w:rsidR="00536F33">
        <w:t>, who</w:t>
      </w:r>
      <w:r w:rsidR="008A6717">
        <w:t xml:space="preserve"> has transitioned from </w:t>
      </w:r>
      <w:r w:rsidR="00505EB8">
        <w:t xml:space="preserve">maritime operations to journalism, covering supply chain, </w:t>
      </w:r>
      <w:r w:rsidR="00536F33">
        <w:t>in the last three years.</w:t>
      </w:r>
    </w:p>
    <w:p w14:paraId="33152BB4" w14:textId="7D8B7A75" w:rsidR="00D76DF4" w:rsidRDefault="00D76DF4" w:rsidP="00D0516C">
      <w:pPr>
        <w:spacing w:after="40"/>
      </w:pPr>
      <w:r>
        <w:t xml:space="preserve">MSC Recruiters: </w:t>
      </w:r>
      <w:hyperlink r:id="rId6" w:history="1">
        <w:r w:rsidRPr="001C3122">
          <w:rPr>
            <w:rStyle w:val="Hyperlink"/>
          </w:rPr>
          <w:t>CS Page</w:t>
        </w:r>
      </w:hyperlink>
      <w:r w:rsidR="00BC421C">
        <w:t xml:space="preserve">, </w:t>
      </w:r>
      <w:hyperlink r:id="rId7" w:history="1">
        <w:r w:rsidR="00BC421C" w:rsidRPr="00E1429E">
          <w:rPr>
            <w:rStyle w:val="Hyperlink"/>
          </w:rPr>
          <w:t>YouTube</w:t>
        </w:r>
      </w:hyperlink>
      <w:r w:rsidR="00BC421C">
        <w:t xml:space="preserve">, </w:t>
      </w:r>
      <w:hyperlink r:id="rId8" w:history="1">
        <w:r w:rsidR="00BC421C" w:rsidRPr="009958F0">
          <w:rPr>
            <w:rStyle w:val="Hyperlink"/>
          </w:rPr>
          <w:t>Spotify</w:t>
        </w:r>
      </w:hyperlink>
      <w:r w:rsidR="00BC421C">
        <w:t xml:space="preserve">, </w:t>
      </w:r>
      <w:hyperlink r:id="rId9" w:history="1">
        <w:r w:rsidR="00BC421C" w:rsidRPr="00A36B1B">
          <w:rPr>
            <w:rStyle w:val="Hyperlink"/>
          </w:rPr>
          <w:t>Anchor</w:t>
        </w:r>
      </w:hyperlink>
    </w:p>
    <w:p w14:paraId="26DC1C45" w14:textId="24721151" w:rsidR="00BC421C" w:rsidRDefault="00BC421C" w:rsidP="00D0516C">
      <w:pPr>
        <w:spacing w:after="40"/>
      </w:pPr>
      <w:r>
        <w:t xml:space="preserve">Alejandra Salgado, IBL </w:t>
      </w:r>
      <w:r w:rsidR="00CC022B">
        <w:t>’</w:t>
      </w:r>
      <w:r>
        <w:t>17</w:t>
      </w:r>
      <w:r w:rsidR="00CC022B">
        <w:t xml:space="preserve">: </w:t>
      </w:r>
      <w:hyperlink r:id="rId10" w:anchor="alejandrasalgado" w:history="1">
        <w:r w:rsidR="00CC022B" w:rsidRPr="002F08E7">
          <w:rPr>
            <w:rStyle w:val="Hyperlink"/>
          </w:rPr>
          <w:t xml:space="preserve">CS </w:t>
        </w:r>
        <w:r w:rsidR="00CC022B" w:rsidRPr="002F08E7">
          <w:rPr>
            <w:rStyle w:val="Hyperlink"/>
          </w:rPr>
          <w:t>P</w:t>
        </w:r>
        <w:r w:rsidR="00CC022B" w:rsidRPr="002F08E7">
          <w:rPr>
            <w:rStyle w:val="Hyperlink"/>
          </w:rPr>
          <w:t>age</w:t>
        </w:r>
      </w:hyperlink>
      <w:r w:rsidR="00CC022B">
        <w:t xml:space="preserve">, </w:t>
      </w:r>
      <w:hyperlink r:id="rId11" w:history="1">
        <w:r w:rsidR="00CC022B" w:rsidRPr="00E17352">
          <w:rPr>
            <w:rStyle w:val="Hyperlink"/>
          </w:rPr>
          <w:t>YouTube</w:t>
        </w:r>
      </w:hyperlink>
      <w:r w:rsidR="00CC022B">
        <w:t xml:space="preserve">, </w:t>
      </w:r>
      <w:hyperlink r:id="rId12" w:history="1">
        <w:r w:rsidR="00CC022B" w:rsidRPr="003E3A84">
          <w:rPr>
            <w:rStyle w:val="Hyperlink"/>
          </w:rPr>
          <w:t>Spotify</w:t>
        </w:r>
      </w:hyperlink>
      <w:r w:rsidR="00CC022B">
        <w:t xml:space="preserve">, </w:t>
      </w:r>
      <w:hyperlink r:id="rId13" w:history="1">
        <w:r w:rsidR="00CC022B" w:rsidRPr="00AA441F">
          <w:rPr>
            <w:rStyle w:val="Hyperlink"/>
          </w:rPr>
          <w:t>Anchor</w:t>
        </w:r>
      </w:hyperlink>
    </w:p>
    <w:p w14:paraId="064075DD" w14:textId="0E243AF4" w:rsidR="000F335A" w:rsidRPr="0003028F" w:rsidRDefault="0049014F" w:rsidP="005C30F2">
      <w:pPr>
        <w:rPr>
          <w:color w:val="000000"/>
        </w:rPr>
      </w:pPr>
      <w:r>
        <w:rPr>
          <w:b/>
          <w:bCs/>
        </w:rPr>
        <w:t xml:space="preserve">Watch </w:t>
      </w:r>
      <w:r w:rsidR="00F733C7">
        <w:rPr>
          <w:b/>
          <w:bCs/>
        </w:rPr>
        <w:t xml:space="preserve">all </w:t>
      </w:r>
      <w:r>
        <w:rPr>
          <w:b/>
          <w:bCs/>
        </w:rPr>
        <w:t>Konnecting Keelhaulers on</w:t>
      </w:r>
      <w:r w:rsidR="00CE0A71">
        <w:rPr>
          <w:b/>
          <w:bCs/>
        </w:rPr>
        <w:t xml:space="preserve"> the</w:t>
      </w:r>
      <w:r>
        <w:rPr>
          <w:b/>
          <w:bCs/>
        </w:rPr>
        <w:t xml:space="preserve"> </w:t>
      </w:r>
      <w:hyperlink r:id="rId14" w:history="1">
        <w:r w:rsidRPr="0049014F">
          <w:rPr>
            <w:rStyle w:val="Hyperlink"/>
            <w:b/>
            <w:bCs/>
          </w:rPr>
          <w:t>CS Page</w:t>
        </w:r>
      </w:hyperlink>
      <w:r>
        <w:rPr>
          <w:b/>
          <w:bCs/>
        </w:rPr>
        <w:t xml:space="preserve"> and </w:t>
      </w:r>
      <w:hyperlink r:id="rId15" w:history="1">
        <w:r w:rsidRPr="00697B93">
          <w:rPr>
            <w:rStyle w:val="Hyperlink"/>
            <w:b/>
            <w:bCs/>
          </w:rPr>
          <w:t>YouTube</w:t>
        </w:r>
      </w:hyperlink>
      <w:r w:rsidR="00E97517" w:rsidRPr="0003028F">
        <w:rPr>
          <w:rStyle w:val="Hyperlink"/>
          <w:b/>
          <w:bCs/>
          <w:color w:val="000000"/>
          <w:u w:val="none"/>
        </w:rPr>
        <w:t xml:space="preserve"> </w:t>
      </w:r>
      <w:r w:rsidR="00346C8E" w:rsidRPr="0003028F">
        <w:rPr>
          <w:rStyle w:val="Hyperlink"/>
          <w:b/>
          <w:bCs/>
          <w:color w:val="000000"/>
          <w:u w:val="none"/>
        </w:rPr>
        <w:t xml:space="preserve">and Listen on </w:t>
      </w:r>
      <w:hyperlink r:id="rId16" w:history="1">
        <w:r w:rsidR="00346C8E" w:rsidRPr="009E2811">
          <w:rPr>
            <w:rStyle w:val="Hyperlink"/>
            <w:b/>
            <w:bCs/>
          </w:rPr>
          <w:t>Spotify</w:t>
        </w:r>
      </w:hyperlink>
      <w:r w:rsidR="00346C8E" w:rsidRPr="0003028F">
        <w:rPr>
          <w:rStyle w:val="Hyperlink"/>
          <w:b/>
          <w:bCs/>
          <w:color w:val="000000"/>
          <w:u w:val="none"/>
        </w:rPr>
        <w:t xml:space="preserve"> and </w:t>
      </w:r>
      <w:hyperlink r:id="rId17" w:history="1">
        <w:r w:rsidR="00346C8E" w:rsidRPr="00553C93">
          <w:rPr>
            <w:rStyle w:val="Hyperlink"/>
            <w:b/>
            <w:bCs/>
          </w:rPr>
          <w:t>Anchor</w:t>
        </w:r>
      </w:hyperlink>
    </w:p>
    <w:p w14:paraId="71F653CF" w14:textId="77777777" w:rsidR="001627DA" w:rsidRDefault="004E35FD" w:rsidP="00575D32">
      <w:pPr>
        <w:pStyle w:val="Heading2"/>
      </w:pPr>
      <w:r>
        <w:t>Appointments</w:t>
      </w:r>
      <w:r w:rsidR="0046029D">
        <w:t xml:space="preserve"> &amp; Walk Ins</w:t>
      </w:r>
    </w:p>
    <w:p w14:paraId="11FA12B4" w14:textId="77777777" w:rsidR="00AA69CB" w:rsidRDefault="00AA69CB" w:rsidP="00AA69CB">
      <w:r>
        <w:t>Career Services highly encourages you to stop by our offices, located in the Student Services Building, next to the quad. We take both appointments and walk ins, depending on what works with you and our schedule. Appointments in person are encouraged, but we can accommodate appointments via Zoom if that is your style.</w:t>
      </w:r>
    </w:p>
    <w:p w14:paraId="098A9440" w14:textId="3B567DB7" w:rsidR="00C952B8" w:rsidRPr="008A504E" w:rsidRDefault="00DA4017" w:rsidP="001627DA">
      <w:pPr>
        <w:rPr>
          <w:b/>
          <w:bCs/>
        </w:rPr>
      </w:pPr>
      <w:hyperlink r:id="rId18" w:history="1">
        <w:r w:rsidR="005C289E" w:rsidRPr="005C289E">
          <w:rPr>
            <w:rStyle w:val="Hyperlink"/>
            <w:b/>
            <w:bCs/>
          </w:rPr>
          <w:t>Schedule an Appointment</w:t>
        </w:r>
      </w:hyperlink>
    </w:p>
    <w:p w14:paraId="24661C11" w14:textId="335988A8" w:rsidR="009A2C6D" w:rsidRDefault="004E35FD" w:rsidP="00575D32">
      <w:pPr>
        <w:pStyle w:val="Heading2"/>
      </w:pPr>
      <w:r>
        <w:lastRenderedPageBreak/>
        <w:t>Advice</w:t>
      </w:r>
      <w:r w:rsidR="006C5BC6">
        <w:t xml:space="preserve"> Section</w:t>
      </w:r>
      <w:r w:rsidR="001217C8">
        <w:t xml:space="preserve"> –</w:t>
      </w:r>
      <w:r w:rsidR="004674A1">
        <w:t xml:space="preserve"> </w:t>
      </w:r>
      <w:r w:rsidR="009B4411">
        <w:t>Trainee/Development Programs</w:t>
      </w:r>
    </w:p>
    <w:p w14:paraId="00202C7B" w14:textId="1DFD7E72" w:rsidR="009B4411" w:rsidRDefault="00D6298E" w:rsidP="007E181B">
      <w:pPr>
        <w:spacing w:after="120"/>
      </w:pPr>
      <w:r>
        <w:t>A question we get a lot in Career Services</w:t>
      </w:r>
      <w:r w:rsidR="004E4710">
        <w:t xml:space="preserve"> centers around “What if I still don’t know exactly what I want to do when I graduate?”</w:t>
      </w:r>
      <w:r w:rsidR="007177EB">
        <w:t xml:space="preserve"> While it can feel like you are the only person who feels this way</w:t>
      </w:r>
      <w:r w:rsidR="00B42708">
        <w:t xml:space="preserve">, this is a more prevalent thought than you might think. Even after completing your studies and internship, it can still feel like you don’t have a great grasp of exactly </w:t>
      </w:r>
      <w:r w:rsidR="00B02647">
        <w:t>what you would like to devote 40+ hours to</w:t>
      </w:r>
      <w:r w:rsidR="00CE2F8B">
        <w:t>.</w:t>
      </w:r>
    </w:p>
    <w:p w14:paraId="20E8A9F1" w14:textId="0C2C4ADA" w:rsidR="009B4411" w:rsidRDefault="009B4411" w:rsidP="007E181B">
      <w:pPr>
        <w:spacing w:after="120"/>
      </w:pPr>
      <w:r>
        <w:t xml:space="preserve">The good thing for you are companies and organizations </w:t>
      </w:r>
      <w:r w:rsidR="000C6D9C">
        <w:t xml:space="preserve">recognize this and quite a few have programs in place that help answer this pressing question. </w:t>
      </w:r>
      <w:r w:rsidR="00FE75BD">
        <w:t>Some o</w:t>
      </w:r>
      <w:r w:rsidR="001D78EB">
        <w:t>ffer</w:t>
      </w:r>
      <w:r w:rsidR="00FF0138">
        <w:t xml:space="preserve"> specialized training programs within one discipline to help you augment and grow your skills you gained from Cal Maritime. </w:t>
      </w:r>
      <w:r w:rsidR="007D300B">
        <w:t xml:space="preserve">Others offer rotational programs within a specific department(s) that teach you the ins and outs of </w:t>
      </w:r>
      <w:r w:rsidR="00C90ED7">
        <w:t xml:space="preserve">the department(s) and </w:t>
      </w:r>
      <w:r w:rsidR="007D300B">
        <w:t>what it takes to succeed</w:t>
      </w:r>
      <w:r w:rsidR="00E171F6">
        <w:t xml:space="preserve">, before placing you in a specific role. Lastly, some organizations </w:t>
      </w:r>
      <w:r w:rsidR="00F1311E">
        <w:t>will run people through full</w:t>
      </w:r>
      <w:r w:rsidR="009220C3">
        <w:t xml:space="preserve"> rotational programs, cycling through many departments, allowing an employee to </w:t>
      </w:r>
      <w:r w:rsidR="0091353E">
        <w:t xml:space="preserve">sample and learn about many parts of the organization. </w:t>
      </w:r>
      <w:r w:rsidR="009C6FDA">
        <w:t>Upon completion, there is typically a period to apply for specific departments you enjoyed.</w:t>
      </w:r>
    </w:p>
    <w:p w14:paraId="1A4042C6" w14:textId="73FD1596" w:rsidR="009C6FDA" w:rsidRDefault="009C6FDA" w:rsidP="007E181B">
      <w:pPr>
        <w:spacing w:after="120"/>
      </w:pPr>
      <w:r>
        <w:t xml:space="preserve">These types of programs </w:t>
      </w:r>
      <w:r w:rsidR="0064216B">
        <w:t xml:space="preserve">run various time lengths, some for about 2-3 months to others 18-24 months. </w:t>
      </w:r>
      <w:r w:rsidR="00D567C1">
        <w:t>Those focusing on a specific position tend to be short</w:t>
      </w:r>
      <w:r w:rsidR="00A075DA">
        <w:t xml:space="preserve">er </w:t>
      </w:r>
      <w:r w:rsidR="00900F6F">
        <w:t xml:space="preserve">with a transition into that position upon completion. The longer rotational programs tend to be </w:t>
      </w:r>
      <w:r w:rsidR="00F45D03">
        <w:t>focused on training employees to take some sort of management role upon completion.</w:t>
      </w:r>
    </w:p>
    <w:p w14:paraId="4F31FEFF" w14:textId="08C53A2E" w:rsidR="00300A1D" w:rsidRDefault="00300A1D" w:rsidP="007E181B">
      <w:pPr>
        <w:spacing w:after="120"/>
      </w:pPr>
      <w:r>
        <w:t xml:space="preserve">Some companies and organizations that typically recruit from Cal Maritime that offer programs like these include: ArcBest/ABF Freight, Wrist Ship Supply, </w:t>
      </w:r>
      <w:r w:rsidR="00505A6F">
        <w:t xml:space="preserve">General Dynamics NASSCO and Bath Iron Works, Crowley Maritime (shoreside), </w:t>
      </w:r>
      <w:r w:rsidR="00C208D3">
        <w:t>and Enterprise Holdings. A new company recruiting Cal Maritime, Starr Insurance Companies, is</w:t>
      </w:r>
      <w:r w:rsidR="0035617A">
        <w:t xml:space="preserve"> looking to recruit interested seniors into their marine underwriting program. Come speak with Career Services to learn more about these and other similar opportunities.</w:t>
      </w:r>
    </w:p>
    <w:p w14:paraId="04751E97" w14:textId="77777777" w:rsidR="007C3553" w:rsidRDefault="003C268E" w:rsidP="009C1904">
      <w:pPr>
        <w:pStyle w:val="Heading2"/>
      </w:pPr>
      <w:r>
        <w:t xml:space="preserve">Career Services </w:t>
      </w:r>
      <w:r w:rsidR="00256113">
        <w:t xml:space="preserve">Meetings </w:t>
      </w:r>
    </w:p>
    <w:p w14:paraId="1C2343DA" w14:textId="77777777" w:rsidR="005462E8" w:rsidRDefault="00E87E46" w:rsidP="005462E8">
      <w:pPr>
        <w:spacing w:after="0"/>
      </w:pPr>
      <w:r w:rsidRPr="00CD083B">
        <w:rPr>
          <w:rStyle w:val="Heading3Char"/>
          <w:rFonts w:eastAsia="Calibri"/>
          <w:b/>
          <w:bCs/>
        </w:rPr>
        <w:t>S</w:t>
      </w:r>
      <w:r>
        <w:rPr>
          <w:rStyle w:val="Heading3Char"/>
          <w:rFonts w:eastAsia="Calibri"/>
          <w:b/>
          <w:bCs/>
        </w:rPr>
        <w:t xml:space="preserve">ea </w:t>
      </w:r>
      <w:r w:rsidRPr="00CD083B">
        <w:rPr>
          <w:rStyle w:val="Heading3Char"/>
          <w:rFonts w:eastAsia="Calibri"/>
          <w:b/>
          <w:bCs/>
        </w:rPr>
        <w:t>T</w:t>
      </w:r>
      <w:r>
        <w:rPr>
          <w:rStyle w:val="Heading3Char"/>
          <w:rFonts w:eastAsia="Calibri"/>
          <w:b/>
          <w:bCs/>
        </w:rPr>
        <w:t>raining</w:t>
      </w:r>
      <w:r w:rsidRPr="00CD083B">
        <w:rPr>
          <w:rStyle w:val="Heading3Char"/>
          <w:rFonts w:eastAsia="Calibri"/>
          <w:b/>
          <w:bCs/>
        </w:rPr>
        <w:t xml:space="preserve"> II</w:t>
      </w:r>
      <w:r>
        <w:tab/>
      </w:r>
      <w:r>
        <w:tab/>
      </w:r>
      <w:r>
        <w:tab/>
      </w:r>
      <w:r>
        <w:tab/>
      </w:r>
      <w:r>
        <w:tab/>
      </w:r>
      <w:r>
        <w:tab/>
      </w:r>
      <w:r w:rsidR="005462E8">
        <w:tab/>
      </w:r>
      <w:r w:rsidR="005462E8">
        <w:tab/>
      </w:r>
    </w:p>
    <w:p w14:paraId="3336E74E" w14:textId="77777777" w:rsidR="00843A46" w:rsidRDefault="00843A46" w:rsidP="00CE36A0">
      <w:pPr>
        <w:spacing w:after="0"/>
      </w:pPr>
      <w:r>
        <w:t>December 7</w:t>
      </w:r>
      <w:r w:rsidR="00F0657C">
        <w:t>, 1100 – Rizza</w:t>
      </w:r>
    </w:p>
    <w:p w14:paraId="52E7A2BA" w14:textId="01C3A232" w:rsidR="00CE36A0" w:rsidRDefault="00843A46" w:rsidP="00CE36A0">
      <w:pPr>
        <w:spacing w:after="0"/>
      </w:pPr>
      <w:r>
        <w:t>December 9, 1100 – Rizza (MSC only)</w:t>
      </w:r>
      <w:r w:rsidR="00E87E46">
        <w:tab/>
      </w:r>
      <w:r w:rsidR="00E87E46">
        <w:tab/>
      </w:r>
      <w:r w:rsidR="00795FF5">
        <w:tab/>
      </w:r>
      <w:r w:rsidR="00795FF5">
        <w:tab/>
      </w:r>
      <w:r w:rsidR="00CE36A0">
        <w:tab/>
      </w:r>
      <w:r w:rsidR="00CE36A0">
        <w:tab/>
      </w:r>
    </w:p>
    <w:p w14:paraId="1B5A9104" w14:textId="77777777" w:rsidR="00487C98" w:rsidRDefault="00487C98" w:rsidP="00CA6F69">
      <w:pPr>
        <w:spacing w:after="0"/>
      </w:pPr>
    </w:p>
    <w:p w14:paraId="7C79F8F4" w14:textId="77777777" w:rsidR="00B42FAC" w:rsidRDefault="00487C98" w:rsidP="00F7510C">
      <w:pPr>
        <w:pStyle w:val="Heading2"/>
        <w:spacing w:before="120"/>
      </w:pPr>
      <w:r>
        <w:t xml:space="preserve">Networking </w:t>
      </w:r>
      <w:proofErr w:type="spellStart"/>
      <w:r>
        <w:t>Opps</w:t>
      </w:r>
      <w:proofErr w:type="spellEnd"/>
    </w:p>
    <w:p w14:paraId="6E5092D0" w14:textId="6A88B92E" w:rsidR="00B42FAC" w:rsidRPr="001A1406" w:rsidRDefault="00DA4017" w:rsidP="001A1406">
      <w:pPr>
        <w:pStyle w:val="Heading3"/>
        <w:rPr>
          <w:b/>
          <w:bCs/>
        </w:rPr>
      </w:pPr>
      <w:hyperlink r:id="rId19" w:history="1">
        <w:r w:rsidR="00B42FAC" w:rsidRPr="00F30D41">
          <w:rPr>
            <w:rStyle w:val="Hyperlink"/>
            <w:b/>
            <w:bCs/>
          </w:rPr>
          <w:t>Company Presentations</w:t>
        </w:r>
      </w:hyperlink>
      <w:r w:rsidR="00233012">
        <w:rPr>
          <w:b/>
          <w:bCs/>
        </w:rPr>
        <w:tab/>
      </w:r>
      <w:r w:rsidR="00233012">
        <w:rPr>
          <w:b/>
          <w:bCs/>
        </w:rPr>
        <w:tab/>
      </w:r>
      <w:r w:rsidR="00233012">
        <w:rPr>
          <w:b/>
          <w:bCs/>
        </w:rPr>
        <w:tab/>
      </w:r>
      <w:r w:rsidR="00233012">
        <w:rPr>
          <w:b/>
          <w:bCs/>
        </w:rPr>
        <w:tab/>
      </w:r>
    </w:p>
    <w:p w14:paraId="4C42ACDE" w14:textId="215112F3" w:rsidR="00EB276C" w:rsidRDefault="001F6529" w:rsidP="00400601">
      <w:pPr>
        <w:spacing w:after="0"/>
      </w:pPr>
      <w:r>
        <w:rPr>
          <w:b/>
          <w:bCs/>
        </w:rPr>
        <w:t>Peace Corps</w:t>
      </w:r>
      <w:r w:rsidR="007E65E7">
        <w:rPr>
          <w:b/>
          <w:bCs/>
        </w:rPr>
        <w:t xml:space="preserve"> </w:t>
      </w:r>
      <w:r w:rsidR="00B214C6">
        <w:t>1</w:t>
      </w:r>
      <w:r>
        <w:t>2</w:t>
      </w:r>
      <w:r w:rsidR="00EA3B3F">
        <w:t>/</w:t>
      </w:r>
      <w:r w:rsidR="005554BD">
        <w:t>2</w:t>
      </w:r>
      <w:r w:rsidR="00EA3B3F">
        <w:t xml:space="preserve"> 1100 </w:t>
      </w:r>
      <w:r w:rsidR="00233012">
        <w:t>–</w:t>
      </w:r>
      <w:r w:rsidR="0006309F">
        <w:t xml:space="preserve"> </w:t>
      </w:r>
      <w:r w:rsidR="00F40962">
        <w:t xml:space="preserve">Register </w:t>
      </w:r>
      <w:hyperlink r:id="rId20" w:history="1">
        <w:r w:rsidR="00F40962" w:rsidRPr="00F40962">
          <w:rPr>
            <w:rStyle w:val="Hyperlink"/>
          </w:rPr>
          <w:t>Here</w:t>
        </w:r>
      </w:hyperlink>
    </w:p>
    <w:p w14:paraId="4C6984AF" w14:textId="77777777" w:rsidR="0039507C" w:rsidRPr="00B42FAC" w:rsidRDefault="0039507C" w:rsidP="0039507C">
      <w:pPr>
        <w:spacing w:after="0"/>
        <w:sectPr w:rsidR="0039507C" w:rsidRPr="00B42FAC">
          <w:pgSz w:w="12240" w:h="15840"/>
          <w:pgMar w:top="1440" w:right="1440" w:bottom="1440" w:left="1440" w:header="720" w:footer="720" w:gutter="0"/>
          <w:cols w:space="720"/>
          <w:docGrid w:linePitch="360"/>
        </w:sectPr>
      </w:pPr>
    </w:p>
    <w:p w14:paraId="071408FE" w14:textId="77777777" w:rsidR="001F2C13" w:rsidRDefault="001F2C13" w:rsidP="009A2C6D">
      <w:pPr>
        <w:sectPr w:rsidR="001F2C13" w:rsidSect="00557F73">
          <w:type w:val="continuous"/>
          <w:pgSz w:w="12240" w:h="15840"/>
          <w:pgMar w:top="1440" w:right="1440" w:bottom="1440" w:left="1440" w:header="720" w:footer="720" w:gutter="0"/>
          <w:cols w:space="720"/>
          <w:docGrid w:linePitch="360"/>
        </w:sectPr>
      </w:pPr>
    </w:p>
    <w:p w14:paraId="26A99C77" w14:textId="77777777" w:rsidR="000A3FF9" w:rsidRDefault="000A3FF9" w:rsidP="000A3FF9">
      <w:pPr>
        <w:pStyle w:val="Heading2"/>
      </w:pPr>
      <w:r>
        <w:t>NEW ON KCC</w:t>
      </w:r>
    </w:p>
    <w:p w14:paraId="53E450CE" w14:textId="6D0A4691" w:rsidR="000A3FF9" w:rsidRDefault="008475C9" w:rsidP="00522B86">
      <w:pPr>
        <w:spacing w:after="120"/>
      </w:pPr>
      <w:r>
        <w:rPr>
          <w:b/>
          <w:bCs/>
        </w:rPr>
        <w:t>Ports America</w:t>
      </w:r>
      <w:r>
        <w:t xml:space="preserve"> </w:t>
      </w:r>
      <w:r w:rsidR="003441D0">
        <w:br/>
      </w:r>
      <w:r>
        <w:t>Terminal Optimization Manager</w:t>
      </w:r>
    </w:p>
    <w:p w14:paraId="141BACFD" w14:textId="39C152DF" w:rsidR="000A3FF9" w:rsidRDefault="008103B4" w:rsidP="00800865">
      <w:pPr>
        <w:spacing w:after="0"/>
      </w:pPr>
      <w:r>
        <w:rPr>
          <w:b/>
          <w:bCs/>
        </w:rPr>
        <w:t>Helix Energy Solutions</w:t>
      </w:r>
      <w:r w:rsidR="003441D0">
        <w:br/>
      </w:r>
      <w:r w:rsidR="00800865">
        <w:t>QMED</w:t>
      </w:r>
    </w:p>
    <w:p w14:paraId="4895039C" w14:textId="580AFCCA" w:rsidR="00800865" w:rsidRDefault="00800865" w:rsidP="00800865">
      <w:pPr>
        <w:spacing w:after="0"/>
      </w:pPr>
      <w:r>
        <w:t>2</w:t>
      </w:r>
      <w:r w:rsidRPr="00800865">
        <w:rPr>
          <w:vertAlign w:val="superscript"/>
        </w:rPr>
        <w:t>nd</w:t>
      </w:r>
      <w:r>
        <w:t xml:space="preserve"> Assistant Engineer</w:t>
      </w:r>
    </w:p>
    <w:p w14:paraId="3890B484" w14:textId="3B1BCDDD" w:rsidR="00800865" w:rsidRDefault="00800865" w:rsidP="00522B86">
      <w:pPr>
        <w:spacing w:after="120"/>
      </w:pPr>
      <w:r>
        <w:t>3</w:t>
      </w:r>
      <w:r w:rsidRPr="00800865">
        <w:rPr>
          <w:vertAlign w:val="superscript"/>
        </w:rPr>
        <w:t>rd</w:t>
      </w:r>
      <w:r>
        <w:t xml:space="preserve"> Assistant Engineer</w:t>
      </w:r>
    </w:p>
    <w:p w14:paraId="04C8272D" w14:textId="65B60A91" w:rsidR="000A3FF9" w:rsidRPr="00DA4017" w:rsidRDefault="00F0657C" w:rsidP="00F0657C">
      <w:pPr>
        <w:spacing w:after="0"/>
        <w:rPr>
          <w:color w:val="000000"/>
        </w:rPr>
      </w:pPr>
      <w:r w:rsidRPr="00DA4017">
        <w:rPr>
          <w:b/>
          <w:bCs/>
          <w:color w:val="000000"/>
        </w:rPr>
        <w:lastRenderedPageBreak/>
        <w:t>Calpine Corporation</w:t>
      </w:r>
    </w:p>
    <w:p w14:paraId="0D93A4D8" w14:textId="087EA820" w:rsidR="00F0657C" w:rsidRPr="00DA4017" w:rsidRDefault="00F0657C" w:rsidP="00672B2C">
      <w:pPr>
        <w:spacing w:after="0"/>
        <w:rPr>
          <w:color w:val="000000"/>
        </w:rPr>
      </w:pPr>
      <w:r w:rsidRPr="00DA4017">
        <w:rPr>
          <w:color w:val="000000"/>
        </w:rPr>
        <w:t>2 Power Ops Intern</w:t>
      </w:r>
    </w:p>
    <w:p w14:paraId="7E049ABA" w14:textId="52F22427" w:rsidR="00B443E7" w:rsidRDefault="009146DA" w:rsidP="00522B86">
      <w:pPr>
        <w:spacing w:after="120"/>
      </w:pPr>
      <w:r>
        <w:t>Project Manager</w:t>
      </w:r>
      <w:r w:rsidR="007841A8">
        <w:t xml:space="preserve"> – Process Engineering Carbon Capture</w:t>
      </w:r>
    </w:p>
    <w:p w14:paraId="262CB267" w14:textId="6B2667D5" w:rsidR="007F13F0" w:rsidRDefault="00242769" w:rsidP="0006309F">
      <w:pPr>
        <w:spacing w:after="0"/>
      </w:pPr>
      <w:r>
        <w:rPr>
          <w:b/>
          <w:bCs/>
        </w:rPr>
        <w:t>Oceaneering</w:t>
      </w:r>
      <w:r w:rsidR="003441D0">
        <w:br/>
      </w:r>
      <w:r>
        <w:t>Quality Assu</w:t>
      </w:r>
      <w:r w:rsidR="00370DD3">
        <w:t>rance Planner</w:t>
      </w:r>
    </w:p>
    <w:p w14:paraId="3B6A56A8" w14:textId="4F57C0F1" w:rsidR="0006309F" w:rsidRDefault="0006309F" w:rsidP="0006309F">
      <w:pPr>
        <w:spacing w:after="0"/>
      </w:pPr>
      <w:r>
        <w:t>Quality Control Engineer</w:t>
      </w:r>
    </w:p>
    <w:p w14:paraId="7491AA20" w14:textId="61450227" w:rsidR="0006309F" w:rsidRDefault="0006309F" w:rsidP="0006309F">
      <w:pPr>
        <w:spacing w:after="0"/>
      </w:pPr>
      <w:r>
        <w:t>Mechanical Technician</w:t>
      </w:r>
    </w:p>
    <w:p w14:paraId="2F708A94" w14:textId="5C2FDBC1" w:rsidR="0006309F" w:rsidRDefault="0006309F" w:rsidP="00522B86">
      <w:pPr>
        <w:spacing w:after="120"/>
      </w:pPr>
      <w:r>
        <w:t>Training Qualification and Safety Specialist</w:t>
      </w:r>
    </w:p>
    <w:p w14:paraId="2B0A4072" w14:textId="78DD0DA5" w:rsidR="000A3FF9" w:rsidRDefault="007828E3" w:rsidP="00522B86">
      <w:pPr>
        <w:spacing w:after="120"/>
      </w:pPr>
      <w:proofErr w:type="spellStart"/>
      <w:r>
        <w:rPr>
          <w:b/>
          <w:bCs/>
        </w:rPr>
        <w:t>C</w:t>
      </w:r>
      <w:r w:rsidR="00CA0D43">
        <w:rPr>
          <w:b/>
          <w:bCs/>
        </w:rPr>
        <w:t>altrol</w:t>
      </w:r>
      <w:proofErr w:type="spellEnd"/>
      <w:r w:rsidR="003441D0">
        <w:br/>
      </w:r>
      <w:r w:rsidR="00CA0D43">
        <w:t>Field Service Technician</w:t>
      </w:r>
    </w:p>
    <w:p w14:paraId="43570F7C" w14:textId="533EC7BE" w:rsidR="000A3FF9" w:rsidRDefault="007828E3" w:rsidP="0006309F">
      <w:pPr>
        <w:spacing w:after="120"/>
      </w:pPr>
      <w:proofErr w:type="spellStart"/>
      <w:r>
        <w:rPr>
          <w:b/>
          <w:bCs/>
        </w:rPr>
        <w:t>Saildrone</w:t>
      </w:r>
      <w:proofErr w:type="spellEnd"/>
      <w:r w:rsidR="003441D0">
        <w:br/>
      </w:r>
      <w:r w:rsidR="002B541C">
        <w:t>Vehicle Operations Technician</w:t>
      </w:r>
    </w:p>
    <w:p w14:paraId="750B4244" w14:textId="3AE42824" w:rsidR="00F0657C" w:rsidRDefault="005C5F14" w:rsidP="00C05134">
      <w:pPr>
        <w:spacing w:after="0"/>
        <w:rPr>
          <w:b/>
          <w:bCs/>
        </w:rPr>
      </w:pPr>
      <w:r>
        <w:rPr>
          <w:b/>
          <w:bCs/>
        </w:rPr>
        <w:t>Kirby Inland Marine</w:t>
      </w:r>
    </w:p>
    <w:p w14:paraId="4BFA19F9" w14:textId="7F46B90B" w:rsidR="00F0657C" w:rsidRDefault="005C5F14" w:rsidP="006527ED">
      <w:pPr>
        <w:spacing w:after="0"/>
      </w:pPr>
      <w:r>
        <w:t>Assistant Engineer</w:t>
      </w:r>
    </w:p>
    <w:p w14:paraId="2605144E" w14:textId="27D75882" w:rsidR="005C5F14" w:rsidRDefault="005C5F14" w:rsidP="00522B86">
      <w:pPr>
        <w:spacing w:after="120"/>
      </w:pPr>
      <w:r>
        <w:t>AB</w:t>
      </w:r>
    </w:p>
    <w:p w14:paraId="7486B76C" w14:textId="3B53A124" w:rsidR="001A0E06" w:rsidRPr="005C6EAB" w:rsidRDefault="00C57F96" w:rsidP="005C6EAB">
      <w:pPr>
        <w:spacing w:after="0"/>
        <w:rPr>
          <w:b/>
          <w:bCs/>
        </w:rPr>
      </w:pPr>
      <w:r>
        <w:rPr>
          <w:b/>
          <w:bCs/>
        </w:rPr>
        <w:t>IHI Power Services Corp</w:t>
      </w:r>
    </w:p>
    <w:p w14:paraId="0E6D3487" w14:textId="219C9D02" w:rsidR="005C6EAB" w:rsidRDefault="00C57F96" w:rsidP="00522B86">
      <w:pPr>
        <w:spacing w:after="120"/>
      </w:pPr>
      <w:r>
        <w:t>Energy Storage Specialist</w:t>
      </w:r>
    </w:p>
    <w:p w14:paraId="45B48B8F" w14:textId="59568B92" w:rsidR="005C6EAB" w:rsidRPr="00F9232C" w:rsidRDefault="00C57F96" w:rsidP="007A7B54">
      <w:pPr>
        <w:spacing w:after="0"/>
        <w:rPr>
          <w:b/>
          <w:bCs/>
        </w:rPr>
      </w:pPr>
      <w:r>
        <w:rPr>
          <w:b/>
          <w:bCs/>
        </w:rPr>
        <w:t>Astra</w:t>
      </w:r>
    </w:p>
    <w:p w14:paraId="2B6D09C9" w14:textId="34CC05F5" w:rsidR="007A7B54" w:rsidRDefault="00C57F96" w:rsidP="00E53EC1">
      <w:pPr>
        <w:spacing w:after="0"/>
      </w:pPr>
      <w:r>
        <w:t>Launch Engineer</w:t>
      </w:r>
    </w:p>
    <w:p w14:paraId="71C1CB12" w14:textId="1C23B032" w:rsidR="00C57F96" w:rsidRDefault="00C57F96" w:rsidP="00522B86">
      <w:pPr>
        <w:spacing w:after="120"/>
      </w:pPr>
      <w:r>
        <w:t>Test Engineer</w:t>
      </w:r>
    </w:p>
    <w:p w14:paraId="37B080C2" w14:textId="7BF5CD65" w:rsidR="007A7B54" w:rsidRPr="00F9232C" w:rsidRDefault="0007504D" w:rsidP="00F9232C">
      <w:pPr>
        <w:spacing w:after="0"/>
        <w:rPr>
          <w:b/>
          <w:bCs/>
        </w:rPr>
      </w:pPr>
      <w:r>
        <w:rPr>
          <w:b/>
          <w:bCs/>
        </w:rPr>
        <w:t>Starr Insurance Companies</w:t>
      </w:r>
    </w:p>
    <w:p w14:paraId="48105B17" w14:textId="2850A9DA" w:rsidR="0007504D" w:rsidRPr="00F0657C" w:rsidRDefault="00EE3001" w:rsidP="00C57F96">
      <w:pPr>
        <w:spacing w:after="120"/>
      </w:pPr>
      <w:r>
        <w:t>Starr Global Associates Program</w:t>
      </w:r>
    </w:p>
    <w:p w14:paraId="54C33541" w14:textId="77777777" w:rsidR="003441D0" w:rsidRPr="003441D0" w:rsidRDefault="00DA4017" w:rsidP="00522B86">
      <w:pPr>
        <w:spacing w:after="120"/>
        <w:rPr>
          <w:b/>
          <w:bCs/>
        </w:rPr>
      </w:pPr>
      <w:hyperlink r:id="rId21" w:history="1">
        <w:r w:rsidR="003441D0" w:rsidRPr="003441D0">
          <w:rPr>
            <w:rStyle w:val="Hyperlink"/>
            <w:b/>
            <w:bCs/>
          </w:rPr>
          <w:t>Find more jobs</w:t>
        </w:r>
      </w:hyperlink>
    </w:p>
    <w:p w14:paraId="5FDEE99C" w14:textId="77777777" w:rsidR="003441D0" w:rsidRPr="00047855" w:rsidRDefault="00DA4017" w:rsidP="000A3FF9">
      <w:pPr>
        <w:rPr>
          <w:b/>
          <w:bCs/>
        </w:rPr>
      </w:pPr>
      <w:hyperlink r:id="rId22" w:history="1">
        <w:r w:rsidR="003441D0" w:rsidRPr="00047855">
          <w:rPr>
            <w:rStyle w:val="Hyperlink"/>
            <w:b/>
            <w:bCs/>
          </w:rPr>
          <w:t>Find more internships</w:t>
        </w:r>
      </w:hyperlink>
      <w:r w:rsidR="00C73130">
        <w:rPr>
          <w:b/>
          <w:bCs/>
        </w:rPr>
        <w:br w:type="column"/>
      </w:r>
      <w:r>
        <w:rPr>
          <w:noProof/>
          <w:sz w:val="20"/>
        </w:rPr>
        <w:pict w14:anchorId="38381EED">
          <v:shape id="_x0000_i1025" type="#_x0000_t75" alt="TSGB at sunset" style="width:219.55pt;height:134pt;visibility:visible;mso-width-percent:0;mso-height-percent:0;mso-width-percent:0;mso-height-percent:0">
            <v:imagedata r:id="rId23" o:title="TSGB at sunset"/>
          </v:shape>
        </w:pict>
      </w:r>
    </w:p>
    <w:p w14:paraId="05B4EE33" w14:textId="77777777" w:rsidR="00C168CB" w:rsidRDefault="001A5A16" w:rsidP="001A5A16">
      <w:pPr>
        <w:pStyle w:val="Heading2"/>
      </w:pPr>
      <w:r>
        <w:t xml:space="preserve">Make a 1-on-1 with a </w:t>
      </w:r>
      <w:r w:rsidR="000C682C">
        <w:t>C</w:t>
      </w:r>
      <w:r>
        <w:t xml:space="preserve">areer </w:t>
      </w:r>
      <w:r w:rsidR="000C682C">
        <w:t>C</w:t>
      </w:r>
      <w:r>
        <w:t>oordinator</w:t>
      </w:r>
    </w:p>
    <w:p w14:paraId="0922DCEB" w14:textId="77777777" w:rsidR="00F623C6" w:rsidRDefault="00C168CB" w:rsidP="00C168CB">
      <w:r>
        <w:t>Ryan Rodriguez</w:t>
      </w:r>
      <w:r w:rsidR="001A5A16">
        <w:br/>
      </w:r>
      <w:hyperlink r:id="rId24" w:history="1">
        <w:r w:rsidR="00F623C6" w:rsidRPr="00AA473C">
          <w:rPr>
            <w:rStyle w:val="Hyperlink"/>
          </w:rPr>
          <w:t>rrodriguez@csum.edu</w:t>
        </w:r>
      </w:hyperlink>
    </w:p>
    <w:p w14:paraId="1981D44D" w14:textId="77777777" w:rsidR="004928DD" w:rsidRDefault="00C168CB" w:rsidP="00C168CB">
      <w:r>
        <w:t xml:space="preserve">Ryan </w:t>
      </w:r>
      <w:proofErr w:type="spellStart"/>
      <w:r>
        <w:t>Scheidemantle</w:t>
      </w:r>
      <w:proofErr w:type="spellEnd"/>
      <w:r>
        <w:t xml:space="preserve"> </w:t>
      </w:r>
      <w:hyperlink r:id="rId25" w:history="1">
        <w:r w:rsidR="00F623C6" w:rsidRPr="00AA473C">
          <w:rPr>
            <w:rStyle w:val="Hyperlink"/>
          </w:rPr>
          <w:t>rscheidemantle@csum.edu</w:t>
        </w:r>
      </w:hyperlink>
    </w:p>
    <w:p w14:paraId="24BA58E7" w14:textId="77777777" w:rsidR="00F67968" w:rsidRDefault="00F67968" w:rsidP="0030559B">
      <w:pPr>
        <w:spacing w:after="0"/>
      </w:pPr>
      <w:r>
        <w:t>Director</w:t>
      </w:r>
    </w:p>
    <w:p w14:paraId="1BF161F9" w14:textId="77777777" w:rsidR="0030559B" w:rsidRDefault="0030559B" w:rsidP="0030559B">
      <w:pPr>
        <w:spacing w:after="0"/>
      </w:pPr>
      <w:r>
        <w:t xml:space="preserve">Lily </w:t>
      </w:r>
      <w:proofErr w:type="spellStart"/>
      <w:r>
        <w:t>Ploski</w:t>
      </w:r>
      <w:proofErr w:type="spellEnd"/>
    </w:p>
    <w:p w14:paraId="16484EF2" w14:textId="77777777" w:rsidR="0030559B" w:rsidRDefault="00DA4017" w:rsidP="004E35FD">
      <w:hyperlink r:id="rId26" w:history="1">
        <w:r w:rsidR="0030559B" w:rsidRPr="00B904CD">
          <w:rPr>
            <w:rStyle w:val="Hyperlink"/>
          </w:rPr>
          <w:t>lploski@csum.edu</w:t>
        </w:r>
      </w:hyperlink>
      <w:r w:rsidR="0030559B">
        <w:t xml:space="preserve"> </w:t>
      </w:r>
    </w:p>
    <w:p w14:paraId="6F096A4F" w14:textId="77777777" w:rsidR="00F67968" w:rsidRDefault="00F67968" w:rsidP="00F67968">
      <w:pPr>
        <w:spacing w:after="0"/>
      </w:pPr>
      <w:r>
        <w:t>Admin Assistant</w:t>
      </w:r>
    </w:p>
    <w:p w14:paraId="57405514" w14:textId="77777777" w:rsidR="004E35FD" w:rsidRDefault="004E35FD" w:rsidP="004E35FD">
      <w:r>
        <w:t>Tess Luna</w:t>
      </w:r>
      <w:r>
        <w:br/>
      </w:r>
      <w:hyperlink r:id="rId27" w:history="1">
        <w:r w:rsidRPr="00AA473C">
          <w:rPr>
            <w:rStyle w:val="Hyperlink"/>
          </w:rPr>
          <w:t>tluna@csum.edu</w:t>
        </w:r>
      </w:hyperlink>
    </w:p>
    <w:p w14:paraId="5A0CCE2F" w14:textId="77777777" w:rsidR="004E35FD" w:rsidRDefault="004E35FD" w:rsidP="00C168CB">
      <w:pPr>
        <w:sectPr w:rsidR="004E35FD" w:rsidSect="00842F3E">
          <w:type w:val="continuous"/>
          <w:pgSz w:w="12240" w:h="15840"/>
          <w:pgMar w:top="1440" w:right="1440" w:bottom="1440" w:left="1440" w:header="720" w:footer="720" w:gutter="0"/>
          <w:cols w:num="2" w:space="720"/>
          <w:docGrid w:linePitch="360"/>
        </w:sectPr>
      </w:pPr>
    </w:p>
    <w:p w14:paraId="384ECCD2" w14:textId="77777777" w:rsidR="004928DD" w:rsidRDefault="004928DD" w:rsidP="009A2C6D">
      <w:pPr>
        <w:pBdr>
          <w:bottom w:val="single" w:sz="6" w:space="1" w:color="auto"/>
        </w:pBdr>
      </w:pPr>
    </w:p>
    <w:p w14:paraId="421475C5" w14:textId="77777777" w:rsidR="00C168CB" w:rsidRPr="00A85675" w:rsidRDefault="00DA4017" w:rsidP="004928DD">
      <w:pPr>
        <w:jc w:val="center"/>
      </w:pPr>
      <w:hyperlink r:id="rId28" w:history="1">
        <w:r w:rsidR="00F623C6" w:rsidRPr="00594468">
          <w:rPr>
            <w:rStyle w:val="Hyperlink"/>
            <w:b/>
            <w:bCs/>
          </w:rPr>
          <w:t>Career Services</w:t>
        </w:r>
      </w:hyperlink>
      <w:r w:rsidR="004928DD">
        <w:br/>
        <w:t>California State University Maritime Academy</w:t>
      </w:r>
    </w:p>
    <w:sectPr w:rsidR="00C168CB" w:rsidRPr="00A85675" w:rsidSect="004928DD">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attachedTemplate r:id="rId1"/>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A6629B"/>
    <w:rsid w:val="000071D4"/>
    <w:rsid w:val="00011423"/>
    <w:rsid w:val="0002554B"/>
    <w:rsid w:val="0003028F"/>
    <w:rsid w:val="00034BD2"/>
    <w:rsid w:val="000407FD"/>
    <w:rsid w:val="00047855"/>
    <w:rsid w:val="00052636"/>
    <w:rsid w:val="0005434F"/>
    <w:rsid w:val="0006309F"/>
    <w:rsid w:val="0007504D"/>
    <w:rsid w:val="00076593"/>
    <w:rsid w:val="00077B4A"/>
    <w:rsid w:val="00090DC5"/>
    <w:rsid w:val="00093F0C"/>
    <w:rsid w:val="00094420"/>
    <w:rsid w:val="000A3FF9"/>
    <w:rsid w:val="000A6E70"/>
    <w:rsid w:val="000B328D"/>
    <w:rsid w:val="000B686F"/>
    <w:rsid w:val="000B753C"/>
    <w:rsid w:val="000C5E64"/>
    <w:rsid w:val="000C682C"/>
    <w:rsid w:val="000C6D9C"/>
    <w:rsid w:val="000D1838"/>
    <w:rsid w:val="000D5716"/>
    <w:rsid w:val="000E5C99"/>
    <w:rsid w:val="000E5E4F"/>
    <w:rsid w:val="000F172E"/>
    <w:rsid w:val="000F335A"/>
    <w:rsid w:val="000F5FED"/>
    <w:rsid w:val="00104D86"/>
    <w:rsid w:val="001068E0"/>
    <w:rsid w:val="00106D65"/>
    <w:rsid w:val="00107865"/>
    <w:rsid w:val="001109AA"/>
    <w:rsid w:val="001112B7"/>
    <w:rsid w:val="00111D71"/>
    <w:rsid w:val="0011737E"/>
    <w:rsid w:val="001217C8"/>
    <w:rsid w:val="00123B8E"/>
    <w:rsid w:val="00124AFE"/>
    <w:rsid w:val="0015467F"/>
    <w:rsid w:val="001627DA"/>
    <w:rsid w:val="001838B1"/>
    <w:rsid w:val="001A0E06"/>
    <w:rsid w:val="001A1406"/>
    <w:rsid w:val="001A5A16"/>
    <w:rsid w:val="001B70D8"/>
    <w:rsid w:val="001C15AC"/>
    <w:rsid w:val="001C3122"/>
    <w:rsid w:val="001D6BB5"/>
    <w:rsid w:val="001D78EB"/>
    <w:rsid w:val="001F2C13"/>
    <w:rsid w:val="001F40F0"/>
    <w:rsid w:val="001F6529"/>
    <w:rsid w:val="00202CE9"/>
    <w:rsid w:val="00203A30"/>
    <w:rsid w:val="002067BB"/>
    <w:rsid w:val="00216228"/>
    <w:rsid w:val="002234FE"/>
    <w:rsid w:val="0022590C"/>
    <w:rsid w:val="00226A56"/>
    <w:rsid w:val="00233012"/>
    <w:rsid w:val="00234235"/>
    <w:rsid w:val="00242769"/>
    <w:rsid w:val="00250975"/>
    <w:rsid w:val="0025388A"/>
    <w:rsid w:val="00256113"/>
    <w:rsid w:val="002928F8"/>
    <w:rsid w:val="00297FC7"/>
    <w:rsid w:val="002A052C"/>
    <w:rsid w:val="002A1A98"/>
    <w:rsid w:val="002B541C"/>
    <w:rsid w:val="002B79DA"/>
    <w:rsid w:val="002D489A"/>
    <w:rsid w:val="002D731A"/>
    <w:rsid w:val="002F08E7"/>
    <w:rsid w:val="00300A1D"/>
    <w:rsid w:val="00303049"/>
    <w:rsid w:val="003034AE"/>
    <w:rsid w:val="0030559B"/>
    <w:rsid w:val="003079F7"/>
    <w:rsid w:val="00317542"/>
    <w:rsid w:val="00320D04"/>
    <w:rsid w:val="00325338"/>
    <w:rsid w:val="003273BB"/>
    <w:rsid w:val="0033575A"/>
    <w:rsid w:val="00335F68"/>
    <w:rsid w:val="003441D0"/>
    <w:rsid w:val="00346C8E"/>
    <w:rsid w:val="00354BEE"/>
    <w:rsid w:val="0035617A"/>
    <w:rsid w:val="00361ECA"/>
    <w:rsid w:val="00370DD3"/>
    <w:rsid w:val="00372969"/>
    <w:rsid w:val="00375AA1"/>
    <w:rsid w:val="0037711A"/>
    <w:rsid w:val="0039507C"/>
    <w:rsid w:val="003A21BD"/>
    <w:rsid w:val="003B4A48"/>
    <w:rsid w:val="003B4C9E"/>
    <w:rsid w:val="003C268E"/>
    <w:rsid w:val="003C4625"/>
    <w:rsid w:val="003C4777"/>
    <w:rsid w:val="003D1E9F"/>
    <w:rsid w:val="003D2155"/>
    <w:rsid w:val="003D28C7"/>
    <w:rsid w:val="003E1D75"/>
    <w:rsid w:val="003E3A84"/>
    <w:rsid w:val="003E4D89"/>
    <w:rsid w:val="003E68C3"/>
    <w:rsid w:val="003F1402"/>
    <w:rsid w:val="00400601"/>
    <w:rsid w:val="00404F0F"/>
    <w:rsid w:val="00412F59"/>
    <w:rsid w:val="0041342C"/>
    <w:rsid w:val="0041594B"/>
    <w:rsid w:val="004262E9"/>
    <w:rsid w:val="00450723"/>
    <w:rsid w:val="00451933"/>
    <w:rsid w:val="0046029D"/>
    <w:rsid w:val="004615AD"/>
    <w:rsid w:val="004674A1"/>
    <w:rsid w:val="004738E0"/>
    <w:rsid w:val="00482A97"/>
    <w:rsid w:val="004874F2"/>
    <w:rsid w:val="00487C98"/>
    <w:rsid w:val="0049014F"/>
    <w:rsid w:val="00490D99"/>
    <w:rsid w:val="004923D2"/>
    <w:rsid w:val="004928DD"/>
    <w:rsid w:val="004A1A9D"/>
    <w:rsid w:val="004B1768"/>
    <w:rsid w:val="004B47ED"/>
    <w:rsid w:val="004C0F75"/>
    <w:rsid w:val="004C183B"/>
    <w:rsid w:val="004E0F45"/>
    <w:rsid w:val="004E35FD"/>
    <w:rsid w:val="004E4710"/>
    <w:rsid w:val="00502C38"/>
    <w:rsid w:val="00505A6F"/>
    <w:rsid w:val="00505EB8"/>
    <w:rsid w:val="0051643B"/>
    <w:rsid w:val="00517F89"/>
    <w:rsid w:val="00522B86"/>
    <w:rsid w:val="0052463B"/>
    <w:rsid w:val="00525E08"/>
    <w:rsid w:val="0053239B"/>
    <w:rsid w:val="0053662A"/>
    <w:rsid w:val="00536F33"/>
    <w:rsid w:val="00545775"/>
    <w:rsid w:val="005462E8"/>
    <w:rsid w:val="00553C93"/>
    <w:rsid w:val="005554BD"/>
    <w:rsid w:val="00557F73"/>
    <w:rsid w:val="005605ED"/>
    <w:rsid w:val="005669F0"/>
    <w:rsid w:val="00571FE7"/>
    <w:rsid w:val="00575D32"/>
    <w:rsid w:val="00577497"/>
    <w:rsid w:val="00587FD5"/>
    <w:rsid w:val="00594468"/>
    <w:rsid w:val="0059618A"/>
    <w:rsid w:val="005A0418"/>
    <w:rsid w:val="005A3E3F"/>
    <w:rsid w:val="005A530C"/>
    <w:rsid w:val="005C1570"/>
    <w:rsid w:val="005C289E"/>
    <w:rsid w:val="005C30F2"/>
    <w:rsid w:val="005C3933"/>
    <w:rsid w:val="005C5F14"/>
    <w:rsid w:val="005C6EAB"/>
    <w:rsid w:val="005D1ED0"/>
    <w:rsid w:val="005E05CE"/>
    <w:rsid w:val="005F5799"/>
    <w:rsid w:val="005F5D9C"/>
    <w:rsid w:val="006130C1"/>
    <w:rsid w:val="00613E74"/>
    <w:rsid w:val="006162F7"/>
    <w:rsid w:val="00633388"/>
    <w:rsid w:val="00637163"/>
    <w:rsid w:val="0064216B"/>
    <w:rsid w:val="00644212"/>
    <w:rsid w:val="006527ED"/>
    <w:rsid w:val="00662BF9"/>
    <w:rsid w:val="006700E6"/>
    <w:rsid w:val="00672B2C"/>
    <w:rsid w:val="006755B0"/>
    <w:rsid w:val="0068098C"/>
    <w:rsid w:val="00682E6C"/>
    <w:rsid w:val="00683146"/>
    <w:rsid w:val="00686648"/>
    <w:rsid w:val="00697B93"/>
    <w:rsid w:val="006B0233"/>
    <w:rsid w:val="006B1FA4"/>
    <w:rsid w:val="006B5FF6"/>
    <w:rsid w:val="006B68FA"/>
    <w:rsid w:val="006C165B"/>
    <w:rsid w:val="006C1C6E"/>
    <w:rsid w:val="006C5BC6"/>
    <w:rsid w:val="006D29C4"/>
    <w:rsid w:val="006D5739"/>
    <w:rsid w:val="006E48D5"/>
    <w:rsid w:val="00700580"/>
    <w:rsid w:val="00702D71"/>
    <w:rsid w:val="0070450F"/>
    <w:rsid w:val="007177EB"/>
    <w:rsid w:val="00731818"/>
    <w:rsid w:val="00732DBF"/>
    <w:rsid w:val="0073743B"/>
    <w:rsid w:val="00742DD0"/>
    <w:rsid w:val="00747DF4"/>
    <w:rsid w:val="00750291"/>
    <w:rsid w:val="00751D7D"/>
    <w:rsid w:val="00753277"/>
    <w:rsid w:val="0075577F"/>
    <w:rsid w:val="007665A8"/>
    <w:rsid w:val="007710CB"/>
    <w:rsid w:val="007805D8"/>
    <w:rsid w:val="007828E3"/>
    <w:rsid w:val="007841A8"/>
    <w:rsid w:val="00795FF5"/>
    <w:rsid w:val="007A48BC"/>
    <w:rsid w:val="007A7B54"/>
    <w:rsid w:val="007C3553"/>
    <w:rsid w:val="007C4531"/>
    <w:rsid w:val="007D300B"/>
    <w:rsid w:val="007E0A61"/>
    <w:rsid w:val="007E181B"/>
    <w:rsid w:val="007E65E7"/>
    <w:rsid w:val="007F13F0"/>
    <w:rsid w:val="007F1F99"/>
    <w:rsid w:val="00800865"/>
    <w:rsid w:val="00802E93"/>
    <w:rsid w:val="008103B4"/>
    <w:rsid w:val="0081048E"/>
    <w:rsid w:val="008406C4"/>
    <w:rsid w:val="00842F3E"/>
    <w:rsid w:val="00843A46"/>
    <w:rsid w:val="008475C9"/>
    <w:rsid w:val="00847D4A"/>
    <w:rsid w:val="0085284F"/>
    <w:rsid w:val="00854910"/>
    <w:rsid w:val="0086018E"/>
    <w:rsid w:val="00870222"/>
    <w:rsid w:val="008742A5"/>
    <w:rsid w:val="00897FA4"/>
    <w:rsid w:val="008A504E"/>
    <w:rsid w:val="008A6717"/>
    <w:rsid w:val="008B1E65"/>
    <w:rsid w:val="008B3312"/>
    <w:rsid w:val="008B4CB3"/>
    <w:rsid w:val="008B6080"/>
    <w:rsid w:val="008C0816"/>
    <w:rsid w:val="008C6F75"/>
    <w:rsid w:val="008C7C5D"/>
    <w:rsid w:val="008E3933"/>
    <w:rsid w:val="008E5C54"/>
    <w:rsid w:val="008F0F68"/>
    <w:rsid w:val="00900F6F"/>
    <w:rsid w:val="0090104B"/>
    <w:rsid w:val="0091353E"/>
    <w:rsid w:val="009146DA"/>
    <w:rsid w:val="009220C3"/>
    <w:rsid w:val="0092542B"/>
    <w:rsid w:val="00966D22"/>
    <w:rsid w:val="009728BB"/>
    <w:rsid w:val="00972DBC"/>
    <w:rsid w:val="009958F0"/>
    <w:rsid w:val="009A2C6D"/>
    <w:rsid w:val="009B0FF9"/>
    <w:rsid w:val="009B4411"/>
    <w:rsid w:val="009C1904"/>
    <w:rsid w:val="009C3AB6"/>
    <w:rsid w:val="009C6FDA"/>
    <w:rsid w:val="009D7E43"/>
    <w:rsid w:val="009E0902"/>
    <w:rsid w:val="009E2811"/>
    <w:rsid w:val="009F137D"/>
    <w:rsid w:val="009F2A9D"/>
    <w:rsid w:val="00A059FC"/>
    <w:rsid w:val="00A075DA"/>
    <w:rsid w:val="00A11CA2"/>
    <w:rsid w:val="00A12E2D"/>
    <w:rsid w:val="00A26AAC"/>
    <w:rsid w:val="00A356E0"/>
    <w:rsid w:val="00A36B1B"/>
    <w:rsid w:val="00A440AE"/>
    <w:rsid w:val="00A45AA2"/>
    <w:rsid w:val="00A46D1D"/>
    <w:rsid w:val="00A56DB7"/>
    <w:rsid w:val="00A63389"/>
    <w:rsid w:val="00A6629B"/>
    <w:rsid w:val="00A66919"/>
    <w:rsid w:val="00A81A5F"/>
    <w:rsid w:val="00A85675"/>
    <w:rsid w:val="00A95DCF"/>
    <w:rsid w:val="00A96A6E"/>
    <w:rsid w:val="00AA441F"/>
    <w:rsid w:val="00AA69CB"/>
    <w:rsid w:val="00AA6DFF"/>
    <w:rsid w:val="00AB59B3"/>
    <w:rsid w:val="00AB6EB7"/>
    <w:rsid w:val="00AC3600"/>
    <w:rsid w:val="00AD1F6E"/>
    <w:rsid w:val="00AF256D"/>
    <w:rsid w:val="00B02647"/>
    <w:rsid w:val="00B07978"/>
    <w:rsid w:val="00B214C6"/>
    <w:rsid w:val="00B304A4"/>
    <w:rsid w:val="00B42708"/>
    <w:rsid w:val="00B42FAC"/>
    <w:rsid w:val="00B443E7"/>
    <w:rsid w:val="00B56F31"/>
    <w:rsid w:val="00B57CC6"/>
    <w:rsid w:val="00B72765"/>
    <w:rsid w:val="00B74D97"/>
    <w:rsid w:val="00B751E5"/>
    <w:rsid w:val="00B81AD4"/>
    <w:rsid w:val="00BA7DA7"/>
    <w:rsid w:val="00BB1827"/>
    <w:rsid w:val="00BB5548"/>
    <w:rsid w:val="00BB7CFA"/>
    <w:rsid w:val="00BC0E44"/>
    <w:rsid w:val="00BC110C"/>
    <w:rsid w:val="00BC421C"/>
    <w:rsid w:val="00BF57E4"/>
    <w:rsid w:val="00C036C7"/>
    <w:rsid w:val="00C05134"/>
    <w:rsid w:val="00C164F1"/>
    <w:rsid w:val="00C168CB"/>
    <w:rsid w:val="00C208D3"/>
    <w:rsid w:val="00C30E89"/>
    <w:rsid w:val="00C35554"/>
    <w:rsid w:val="00C36A40"/>
    <w:rsid w:val="00C37D34"/>
    <w:rsid w:val="00C44523"/>
    <w:rsid w:val="00C45D1C"/>
    <w:rsid w:val="00C4736E"/>
    <w:rsid w:val="00C57F96"/>
    <w:rsid w:val="00C61BE8"/>
    <w:rsid w:val="00C73130"/>
    <w:rsid w:val="00C77ADA"/>
    <w:rsid w:val="00C87E72"/>
    <w:rsid w:val="00C90ED7"/>
    <w:rsid w:val="00C92C57"/>
    <w:rsid w:val="00C952B8"/>
    <w:rsid w:val="00CA0D43"/>
    <w:rsid w:val="00CA5B0A"/>
    <w:rsid w:val="00CA6F69"/>
    <w:rsid w:val="00CA73E2"/>
    <w:rsid w:val="00CB33BF"/>
    <w:rsid w:val="00CB6E97"/>
    <w:rsid w:val="00CC022B"/>
    <w:rsid w:val="00CC3BFB"/>
    <w:rsid w:val="00CC666F"/>
    <w:rsid w:val="00CD083B"/>
    <w:rsid w:val="00CD67B6"/>
    <w:rsid w:val="00CE0A71"/>
    <w:rsid w:val="00CE2F8B"/>
    <w:rsid w:val="00CE36A0"/>
    <w:rsid w:val="00CF0613"/>
    <w:rsid w:val="00CF59E3"/>
    <w:rsid w:val="00D00B98"/>
    <w:rsid w:val="00D0516C"/>
    <w:rsid w:val="00D10432"/>
    <w:rsid w:val="00D24CC3"/>
    <w:rsid w:val="00D33805"/>
    <w:rsid w:val="00D44A31"/>
    <w:rsid w:val="00D54CF7"/>
    <w:rsid w:val="00D56751"/>
    <w:rsid w:val="00D567C1"/>
    <w:rsid w:val="00D6298E"/>
    <w:rsid w:val="00D63A55"/>
    <w:rsid w:val="00D76DF4"/>
    <w:rsid w:val="00D8307A"/>
    <w:rsid w:val="00D8669D"/>
    <w:rsid w:val="00D87AD2"/>
    <w:rsid w:val="00D92D23"/>
    <w:rsid w:val="00DA4017"/>
    <w:rsid w:val="00DB09C5"/>
    <w:rsid w:val="00DB3A1E"/>
    <w:rsid w:val="00DB6293"/>
    <w:rsid w:val="00DD6E93"/>
    <w:rsid w:val="00DE2804"/>
    <w:rsid w:val="00DE7190"/>
    <w:rsid w:val="00DF6E35"/>
    <w:rsid w:val="00E030EE"/>
    <w:rsid w:val="00E1429E"/>
    <w:rsid w:val="00E171F6"/>
    <w:rsid w:val="00E17352"/>
    <w:rsid w:val="00E25C90"/>
    <w:rsid w:val="00E51A4D"/>
    <w:rsid w:val="00E53EBE"/>
    <w:rsid w:val="00E53EC1"/>
    <w:rsid w:val="00E67CAE"/>
    <w:rsid w:val="00E7278F"/>
    <w:rsid w:val="00E83BA1"/>
    <w:rsid w:val="00E87E46"/>
    <w:rsid w:val="00E97517"/>
    <w:rsid w:val="00EA3B3F"/>
    <w:rsid w:val="00EA5710"/>
    <w:rsid w:val="00EB0A41"/>
    <w:rsid w:val="00EB0E83"/>
    <w:rsid w:val="00EB276C"/>
    <w:rsid w:val="00EC68DB"/>
    <w:rsid w:val="00ED56D6"/>
    <w:rsid w:val="00ED664F"/>
    <w:rsid w:val="00EE0A22"/>
    <w:rsid w:val="00EE3001"/>
    <w:rsid w:val="00EE4D6A"/>
    <w:rsid w:val="00EF48CA"/>
    <w:rsid w:val="00EF4E03"/>
    <w:rsid w:val="00F0657C"/>
    <w:rsid w:val="00F1311E"/>
    <w:rsid w:val="00F147E1"/>
    <w:rsid w:val="00F2343A"/>
    <w:rsid w:val="00F27D83"/>
    <w:rsid w:val="00F30D41"/>
    <w:rsid w:val="00F4015D"/>
    <w:rsid w:val="00F40852"/>
    <w:rsid w:val="00F40962"/>
    <w:rsid w:val="00F42556"/>
    <w:rsid w:val="00F45D03"/>
    <w:rsid w:val="00F46124"/>
    <w:rsid w:val="00F525BD"/>
    <w:rsid w:val="00F52A6B"/>
    <w:rsid w:val="00F551E8"/>
    <w:rsid w:val="00F60DB1"/>
    <w:rsid w:val="00F6197B"/>
    <w:rsid w:val="00F623C6"/>
    <w:rsid w:val="00F66EEB"/>
    <w:rsid w:val="00F67968"/>
    <w:rsid w:val="00F733C7"/>
    <w:rsid w:val="00F7510C"/>
    <w:rsid w:val="00F811F9"/>
    <w:rsid w:val="00F87D50"/>
    <w:rsid w:val="00F87D84"/>
    <w:rsid w:val="00F9232C"/>
    <w:rsid w:val="00F92538"/>
    <w:rsid w:val="00F93C7C"/>
    <w:rsid w:val="00FC3F5D"/>
    <w:rsid w:val="00FD5033"/>
    <w:rsid w:val="00FD77BF"/>
    <w:rsid w:val="00FE75BD"/>
    <w:rsid w:val="00FF0138"/>
    <w:rsid w:val="00FF5B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B62939"/>
  <w15:chartTrackingRefBased/>
  <w15:docId w15:val="{6E44A278-19F8-EE46-883B-9FBC3F7FCF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30F2"/>
    <w:pPr>
      <w:spacing w:after="160" w:line="259" w:lineRule="auto"/>
    </w:pPr>
    <w:rPr>
      <w:rFonts w:ascii="Times New Roman" w:hAnsi="Times New Roman"/>
      <w:sz w:val="24"/>
      <w:szCs w:val="24"/>
    </w:rPr>
  </w:style>
  <w:style w:type="paragraph" w:styleId="Heading1">
    <w:name w:val="heading 1"/>
    <w:basedOn w:val="Normal"/>
    <w:next w:val="Normal"/>
    <w:link w:val="Heading1Char"/>
    <w:uiPriority w:val="9"/>
    <w:qFormat/>
    <w:rsid w:val="00234235"/>
    <w:pPr>
      <w:keepNext/>
      <w:keepLines/>
      <w:spacing w:before="240" w:after="0"/>
      <w:outlineLvl w:val="0"/>
    </w:pPr>
    <w:rPr>
      <w:rFonts w:ascii="Calibri Light" w:eastAsia="Times New Roman" w:hAnsi="Calibri Light"/>
      <w:color w:val="2F5496"/>
      <w:sz w:val="32"/>
      <w:szCs w:val="32"/>
    </w:rPr>
  </w:style>
  <w:style w:type="paragraph" w:styleId="Heading2">
    <w:name w:val="heading 2"/>
    <w:basedOn w:val="Normal"/>
    <w:next w:val="Normal"/>
    <w:link w:val="Heading2Char"/>
    <w:uiPriority w:val="9"/>
    <w:unhideWhenUsed/>
    <w:qFormat/>
    <w:rsid w:val="00575D32"/>
    <w:pPr>
      <w:keepNext/>
      <w:keepLines/>
      <w:spacing w:before="240" w:after="120"/>
      <w:outlineLvl w:val="1"/>
    </w:pPr>
    <w:rPr>
      <w:rFonts w:ascii="Helvetica" w:eastAsia="Times New Roman" w:hAnsi="Helvetica"/>
      <w:color w:val="002060"/>
      <w:sz w:val="32"/>
      <w:szCs w:val="32"/>
    </w:rPr>
  </w:style>
  <w:style w:type="paragraph" w:styleId="Heading3">
    <w:name w:val="heading 3"/>
    <w:basedOn w:val="Normal"/>
    <w:next w:val="Normal"/>
    <w:link w:val="Heading3Char"/>
    <w:uiPriority w:val="9"/>
    <w:unhideWhenUsed/>
    <w:qFormat/>
    <w:rsid w:val="00CD083B"/>
    <w:pPr>
      <w:keepNext/>
      <w:keepLines/>
      <w:spacing w:before="40" w:after="0"/>
      <w:outlineLvl w:val="2"/>
    </w:pPr>
    <w:rPr>
      <w:rFonts w:ascii="Calibri Light" w:eastAsia="Times New Roman" w:hAnsi="Calibri Light"/>
      <w:color w:val="1F376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575D32"/>
    <w:rPr>
      <w:rFonts w:ascii="Helvetica" w:eastAsia="Times New Roman" w:hAnsi="Helvetica" w:cs="Times New Roman"/>
      <w:color w:val="002060"/>
      <w:sz w:val="32"/>
      <w:szCs w:val="32"/>
    </w:rPr>
  </w:style>
  <w:style w:type="character" w:styleId="Hyperlink">
    <w:name w:val="Hyperlink"/>
    <w:uiPriority w:val="99"/>
    <w:unhideWhenUsed/>
    <w:rsid w:val="002D489A"/>
    <w:rPr>
      <w:color w:val="0563C1"/>
      <w:u w:val="single"/>
    </w:rPr>
  </w:style>
  <w:style w:type="character" w:styleId="UnresolvedMention">
    <w:name w:val="Unresolved Mention"/>
    <w:uiPriority w:val="99"/>
    <w:semiHidden/>
    <w:unhideWhenUsed/>
    <w:rsid w:val="002D489A"/>
    <w:rPr>
      <w:color w:val="605E5C"/>
      <w:shd w:val="clear" w:color="auto" w:fill="E1DFDD"/>
    </w:rPr>
  </w:style>
  <w:style w:type="character" w:customStyle="1" w:styleId="Heading1Char">
    <w:name w:val="Heading 1 Char"/>
    <w:link w:val="Heading1"/>
    <w:uiPriority w:val="9"/>
    <w:rsid w:val="00234235"/>
    <w:rPr>
      <w:rFonts w:ascii="Calibri Light" w:eastAsia="Times New Roman" w:hAnsi="Calibri Light" w:cs="Times New Roman"/>
      <w:color w:val="2F5496"/>
      <w:sz w:val="32"/>
      <w:szCs w:val="32"/>
    </w:rPr>
  </w:style>
  <w:style w:type="character" w:styleId="FollowedHyperlink">
    <w:name w:val="FollowedHyperlink"/>
    <w:uiPriority w:val="99"/>
    <w:semiHidden/>
    <w:unhideWhenUsed/>
    <w:rsid w:val="0025388A"/>
    <w:rPr>
      <w:color w:val="954F72"/>
      <w:u w:val="single"/>
    </w:rPr>
  </w:style>
  <w:style w:type="character" w:customStyle="1" w:styleId="Heading3Char">
    <w:name w:val="Heading 3 Char"/>
    <w:link w:val="Heading3"/>
    <w:uiPriority w:val="9"/>
    <w:rsid w:val="00CD083B"/>
    <w:rPr>
      <w:rFonts w:ascii="Calibri Light" w:eastAsia="Times New Roman" w:hAnsi="Calibri Light" w:cs="Times New Roman"/>
      <w:color w:val="1F3763"/>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open.spotify.com/episode/6N3ZxwugropBR9HCJEkA3k?si=17d1104b31f24a52" TargetMode="External"/><Relationship Id="rId13" Type="http://schemas.openxmlformats.org/officeDocument/2006/relationships/hyperlink" Target="https://anchor.fm/cal-maritime-career-services/episodes/Alum-Alejandra-Salgado-17--Associate-Editor--Supply-Chain-Dive-e1anjpg" TargetMode="External"/><Relationship Id="rId18" Type="http://schemas.openxmlformats.org/officeDocument/2006/relationships/hyperlink" Target="https://www.csum.edu/career-center/schedule-an-appointment.html" TargetMode="External"/><Relationship Id="rId26" Type="http://schemas.openxmlformats.org/officeDocument/2006/relationships/hyperlink" Target="mailto:lploski@csum.edu" TargetMode="External"/><Relationship Id="rId3" Type="http://schemas.openxmlformats.org/officeDocument/2006/relationships/webSettings" Target="webSettings.xml"/><Relationship Id="rId21" Type="http://schemas.openxmlformats.org/officeDocument/2006/relationships/hyperlink" Target="https://app.purplebriefcase.com/pb/myJobs/" TargetMode="External"/><Relationship Id="rId7" Type="http://schemas.openxmlformats.org/officeDocument/2006/relationships/hyperlink" Target="https://www.youtube.com/watch?v=_7vKo7TjlLs" TargetMode="External"/><Relationship Id="rId12" Type="http://schemas.openxmlformats.org/officeDocument/2006/relationships/hyperlink" Target="https://open.spotify.com/episode/1LDZKeBvwynvr1YXLiuPr9?si=bbe1bf71952c432b" TargetMode="External"/><Relationship Id="rId17" Type="http://schemas.openxmlformats.org/officeDocument/2006/relationships/hyperlink" Target="https://anchor.fm/dashboard" TargetMode="External"/><Relationship Id="rId25" Type="http://schemas.openxmlformats.org/officeDocument/2006/relationships/hyperlink" Target="mailto:rscheidemantle@csum.edu" TargetMode="External"/><Relationship Id="rId2" Type="http://schemas.openxmlformats.org/officeDocument/2006/relationships/settings" Target="settings.xml"/><Relationship Id="rId16" Type="http://schemas.openxmlformats.org/officeDocument/2006/relationships/hyperlink" Target="https://open.spotify.com/show/7A6heWxxAtwGhKEJQRQHkC" TargetMode="External"/><Relationship Id="rId20" Type="http://schemas.openxmlformats.org/officeDocument/2006/relationships/hyperlink" Target="https://www.peacecorps.gov/events/22_vrs_informationsession_calmaritimeacademy_20211202/" TargetMode="External"/><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www.csum.edu/career-center/konnecting-keelhaulers/employer-interviews.html" TargetMode="External"/><Relationship Id="rId11" Type="http://schemas.openxmlformats.org/officeDocument/2006/relationships/hyperlink" Target="https://www.youtube.com/watch?v=GS3kCYkxeYo" TargetMode="External"/><Relationship Id="rId24" Type="http://schemas.openxmlformats.org/officeDocument/2006/relationships/hyperlink" Target="mailto:rrodriguez@csum.edu" TargetMode="External"/><Relationship Id="rId5" Type="http://schemas.openxmlformats.org/officeDocument/2006/relationships/hyperlink" Target="https://www.csum.edu/career-center/students/cooperative-education.html" TargetMode="External"/><Relationship Id="rId15" Type="http://schemas.openxmlformats.org/officeDocument/2006/relationships/hyperlink" Target="https://www.youtube.com/playlist?list=PL7mIw9rGiCHSFlfAhHw9O4KqA7x3K5SmV" TargetMode="External"/><Relationship Id="rId23" Type="http://schemas.openxmlformats.org/officeDocument/2006/relationships/image" Target="media/image2.jpeg"/><Relationship Id="rId28" Type="http://schemas.openxmlformats.org/officeDocument/2006/relationships/hyperlink" Target="https://www.csum.edu/career-center/schedule-an-appointment.html" TargetMode="External"/><Relationship Id="rId10" Type="http://schemas.openxmlformats.org/officeDocument/2006/relationships/hyperlink" Target="https://www.csum.edu/career-center/konnecting-keelhaulers/alumni-interviews.html" TargetMode="External"/><Relationship Id="rId19" Type="http://schemas.openxmlformats.org/officeDocument/2006/relationships/hyperlink" Target="https://www.csum.edu/career-center/career-services-events/index.html" TargetMode="External"/><Relationship Id="rId4" Type="http://schemas.openxmlformats.org/officeDocument/2006/relationships/image" Target="media/image1.png"/><Relationship Id="rId9" Type="http://schemas.openxmlformats.org/officeDocument/2006/relationships/hyperlink" Target="https://anchor.fm/cal-maritime-career-services/episodes/Employer-Military-Sealift-Command-Recruiters-e1ag3bu" TargetMode="External"/><Relationship Id="rId14" Type="http://schemas.openxmlformats.org/officeDocument/2006/relationships/hyperlink" Target="https://www.csum.edu/career-center/konnecting-keelhaulers/cadet-interviews.html" TargetMode="External"/><Relationship Id="rId22" Type="http://schemas.openxmlformats.org/officeDocument/2006/relationships/hyperlink" Target="https://app.purplebriefcase.com/pb/myJobs/index/interns" TargetMode="External"/><Relationship Id="rId27" Type="http://schemas.openxmlformats.org/officeDocument/2006/relationships/hyperlink" Target="mailto:tluna@csum.edu" TargetMode="Externa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rrodriguez/OneDrive%20-%20CSU%20Maritime%20Academy/Newsletter/Oct%2018.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Oct 18.dotx</Template>
  <TotalTime>199</TotalTime>
  <Pages>3</Pages>
  <Words>991</Words>
  <Characters>5652</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Career Services Newsletter</vt:lpstr>
    </vt:vector>
  </TitlesOfParts>
  <Company/>
  <LinksUpToDate>false</LinksUpToDate>
  <CharactersWithSpaces>6630</CharactersWithSpaces>
  <SharedDoc>false</SharedDoc>
  <HLinks>
    <vt:vector size="90" baseType="variant">
      <vt:variant>
        <vt:i4>3407984</vt:i4>
      </vt:variant>
      <vt:variant>
        <vt:i4>42</vt:i4>
      </vt:variant>
      <vt:variant>
        <vt:i4>0</vt:i4>
      </vt:variant>
      <vt:variant>
        <vt:i4>5</vt:i4>
      </vt:variant>
      <vt:variant>
        <vt:lpwstr>https://www.csum.edu/career-center/schedule-an-appointment.html</vt:lpwstr>
      </vt:variant>
      <vt:variant>
        <vt:lpwstr/>
      </vt:variant>
      <vt:variant>
        <vt:i4>6160499</vt:i4>
      </vt:variant>
      <vt:variant>
        <vt:i4>39</vt:i4>
      </vt:variant>
      <vt:variant>
        <vt:i4>0</vt:i4>
      </vt:variant>
      <vt:variant>
        <vt:i4>5</vt:i4>
      </vt:variant>
      <vt:variant>
        <vt:lpwstr>mailto:tluna@csum.edu</vt:lpwstr>
      </vt:variant>
      <vt:variant>
        <vt:lpwstr/>
      </vt:variant>
      <vt:variant>
        <vt:i4>2359301</vt:i4>
      </vt:variant>
      <vt:variant>
        <vt:i4>36</vt:i4>
      </vt:variant>
      <vt:variant>
        <vt:i4>0</vt:i4>
      </vt:variant>
      <vt:variant>
        <vt:i4>5</vt:i4>
      </vt:variant>
      <vt:variant>
        <vt:lpwstr>mailto:lploski@csum.edu</vt:lpwstr>
      </vt:variant>
      <vt:variant>
        <vt:lpwstr/>
      </vt:variant>
      <vt:variant>
        <vt:i4>5439601</vt:i4>
      </vt:variant>
      <vt:variant>
        <vt:i4>33</vt:i4>
      </vt:variant>
      <vt:variant>
        <vt:i4>0</vt:i4>
      </vt:variant>
      <vt:variant>
        <vt:i4>5</vt:i4>
      </vt:variant>
      <vt:variant>
        <vt:lpwstr>mailto:rscheidemantle@csum.edu</vt:lpwstr>
      </vt:variant>
      <vt:variant>
        <vt:lpwstr/>
      </vt:variant>
      <vt:variant>
        <vt:i4>4259942</vt:i4>
      </vt:variant>
      <vt:variant>
        <vt:i4>30</vt:i4>
      </vt:variant>
      <vt:variant>
        <vt:i4>0</vt:i4>
      </vt:variant>
      <vt:variant>
        <vt:i4>5</vt:i4>
      </vt:variant>
      <vt:variant>
        <vt:lpwstr>mailto:rrodriguez@csum.edu</vt:lpwstr>
      </vt:variant>
      <vt:variant>
        <vt:lpwstr/>
      </vt:variant>
      <vt:variant>
        <vt:i4>3080312</vt:i4>
      </vt:variant>
      <vt:variant>
        <vt:i4>27</vt:i4>
      </vt:variant>
      <vt:variant>
        <vt:i4>0</vt:i4>
      </vt:variant>
      <vt:variant>
        <vt:i4>5</vt:i4>
      </vt:variant>
      <vt:variant>
        <vt:lpwstr>https://app.purplebriefcase.com/pb/myJobs/index/interns</vt:lpwstr>
      </vt:variant>
      <vt:variant>
        <vt:lpwstr/>
      </vt:variant>
      <vt:variant>
        <vt:i4>7209058</vt:i4>
      </vt:variant>
      <vt:variant>
        <vt:i4>24</vt:i4>
      </vt:variant>
      <vt:variant>
        <vt:i4>0</vt:i4>
      </vt:variant>
      <vt:variant>
        <vt:i4>5</vt:i4>
      </vt:variant>
      <vt:variant>
        <vt:lpwstr>https://app.purplebriefcase.com/pb/myJobs/</vt:lpwstr>
      </vt:variant>
      <vt:variant>
        <vt:lpwstr/>
      </vt:variant>
      <vt:variant>
        <vt:i4>4194383</vt:i4>
      </vt:variant>
      <vt:variant>
        <vt:i4>21</vt:i4>
      </vt:variant>
      <vt:variant>
        <vt:i4>0</vt:i4>
      </vt:variant>
      <vt:variant>
        <vt:i4>5</vt:i4>
      </vt:variant>
      <vt:variant>
        <vt:lpwstr>https://www.csum.edu/career-center/career-services-events/index.html</vt:lpwstr>
      </vt:variant>
      <vt:variant>
        <vt:lpwstr/>
      </vt:variant>
      <vt:variant>
        <vt:i4>5898287</vt:i4>
      </vt:variant>
      <vt:variant>
        <vt:i4>18</vt:i4>
      </vt:variant>
      <vt:variant>
        <vt:i4>0</vt:i4>
      </vt:variant>
      <vt:variant>
        <vt:i4>5</vt:i4>
      </vt:variant>
      <vt:variant>
        <vt:lpwstr>https://www.csum.edu/career-center/media/2021_fall_career_fair_participants_9-29-21.pdf</vt:lpwstr>
      </vt:variant>
      <vt:variant>
        <vt:lpwstr/>
      </vt:variant>
      <vt:variant>
        <vt:i4>3407984</vt:i4>
      </vt:variant>
      <vt:variant>
        <vt:i4>15</vt:i4>
      </vt:variant>
      <vt:variant>
        <vt:i4>0</vt:i4>
      </vt:variant>
      <vt:variant>
        <vt:i4>5</vt:i4>
      </vt:variant>
      <vt:variant>
        <vt:lpwstr>https://www.csum.edu/career-center/schedule-an-appointment.html</vt:lpwstr>
      </vt:variant>
      <vt:variant>
        <vt:lpwstr/>
      </vt:variant>
      <vt:variant>
        <vt:i4>1835099</vt:i4>
      </vt:variant>
      <vt:variant>
        <vt:i4>12</vt:i4>
      </vt:variant>
      <vt:variant>
        <vt:i4>0</vt:i4>
      </vt:variant>
      <vt:variant>
        <vt:i4>5</vt:i4>
      </vt:variant>
      <vt:variant>
        <vt:lpwstr>https://www.youtube.com/playlist?list=PL7mIw9rGiCHSFlfAhHw9O4KqA7x3K5SmV</vt:lpwstr>
      </vt:variant>
      <vt:variant>
        <vt:lpwstr/>
      </vt:variant>
      <vt:variant>
        <vt:i4>3473459</vt:i4>
      </vt:variant>
      <vt:variant>
        <vt:i4>9</vt:i4>
      </vt:variant>
      <vt:variant>
        <vt:i4>0</vt:i4>
      </vt:variant>
      <vt:variant>
        <vt:i4>5</vt:i4>
      </vt:variant>
      <vt:variant>
        <vt:lpwstr>https://www.csum.edu/career-center/konnecting-keelhaulers/cadet-interviews.html</vt:lpwstr>
      </vt:variant>
      <vt:variant>
        <vt:lpwstr/>
      </vt:variant>
      <vt:variant>
        <vt:i4>5439527</vt:i4>
      </vt:variant>
      <vt:variant>
        <vt:i4>6</vt:i4>
      </vt:variant>
      <vt:variant>
        <vt:i4>0</vt:i4>
      </vt:variant>
      <vt:variant>
        <vt:i4>5</vt:i4>
      </vt:variant>
      <vt:variant>
        <vt:lpwstr>https://www.csum.edu/career-center/media/2021_fall_calendar_92821.pdf</vt:lpwstr>
      </vt:variant>
      <vt:variant>
        <vt:lpwstr/>
      </vt:variant>
      <vt:variant>
        <vt:i4>5439527</vt:i4>
      </vt:variant>
      <vt:variant>
        <vt:i4>3</vt:i4>
      </vt:variant>
      <vt:variant>
        <vt:i4>0</vt:i4>
      </vt:variant>
      <vt:variant>
        <vt:i4>5</vt:i4>
      </vt:variant>
      <vt:variant>
        <vt:lpwstr>https://www.csum.edu/career-center/media/2021_fall_calendar_92821.pdf</vt:lpwstr>
      </vt:variant>
      <vt:variant>
        <vt:lpwstr/>
      </vt:variant>
      <vt:variant>
        <vt:i4>5898287</vt:i4>
      </vt:variant>
      <vt:variant>
        <vt:i4>0</vt:i4>
      </vt:variant>
      <vt:variant>
        <vt:i4>0</vt:i4>
      </vt:variant>
      <vt:variant>
        <vt:i4>5</vt:i4>
      </vt:variant>
      <vt:variant>
        <vt:lpwstr>https://www.csum.edu/career-center/media/2021_fall_career_fair_participants_9-29-21.pdf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Career Services Newsletter</dc:title>
  <dc:subject/>
  <dc:creator>Microsoft Office User</dc:creator>
  <cp:keywords/>
  <dc:description/>
  <cp:lastModifiedBy>Rodriguez, Ryan M</cp:lastModifiedBy>
  <cp:revision>202</cp:revision>
  <cp:lastPrinted>2021-10-01T22:06:00Z</cp:lastPrinted>
  <dcterms:created xsi:type="dcterms:W3CDTF">2021-10-18T18:41:00Z</dcterms:created>
  <dcterms:modified xsi:type="dcterms:W3CDTF">2021-11-29T18:30:00Z</dcterms:modified>
</cp:coreProperties>
</file>