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8B6080" w:rsidP="005C30F2">
      <w:r>
        <w:rPr>
          <w:noProof/>
        </w:rPr>
      </w:r>
      <w:r w:rsidR="008B6080">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reer Services at Cal Maritime" style="width:468.35pt;height:116.9pt;visibility:visible;mso-width-percent:0;mso-height-percent:0;mso-width-percent:0;mso-height-percent:0">
            <v:imagedata r:id="rId4" o:title="Career Services at Cal Maritime"/>
          </v:shape>
        </w:pict>
      </w:r>
    </w:p>
    <w:p w14:paraId="4128FC44" w14:textId="77777777" w:rsidR="00DF6E35" w:rsidRDefault="003E1D75" w:rsidP="005C30F2">
      <w:pPr>
        <w:pBdr>
          <w:bottom w:val="single" w:sz="6" w:space="1" w:color="auto"/>
        </w:pBdr>
        <w:jc w:val="center"/>
        <w:rPr>
          <w:b/>
          <w:bCs/>
          <w:sz w:val="32"/>
          <w:szCs w:val="32"/>
        </w:rPr>
      </w:pPr>
      <w:r>
        <w:rPr>
          <w:b/>
          <w:bCs/>
          <w:sz w:val="32"/>
          <w:szCs w:val="32"/>
        </w:rPr>
        <w:t xml:space="preserve">October </w:t>
      </w:r>
      <w:r w:rsidR="009C3AB6">
        <w:rPr>
          <w:b/>
          <w:bCs/>
          <w:sz w:val="32"/>
          <w:szCs w:val="32"/>
        </w:rPr>
        <w:t>18th</w:t>
      </w:r>
      <w:r w:rsidR="00C036C7" w:rsidRPr="005C30F2">
        <w:rPr>
          <w:b/>
          <w:bCs/>
          <w:sz w:val="32"/>
          <w:szCs w:val="32"/>
        </w:rPr>
        <w:t>, 202</w:t>
      </w:r>
      <w:r w:rsidR="00EE0A22">
        <w:rPr>
          <w:b/>
          <w:bCs/>
          <w:sz w:val="32"/>
          <w:szCs w:val="32"/>
        </w:rPr>
        <w:t>1</w:t>
      </w:r>
    </w:p>
    <w:p w14:paraId="5C629B69" w14:textId="77777777" w:rsidR="008F0F68" w:rsidRDefault="009C3AB6" w:rsidP="00575D32">
      <w:pPr>
        <w:pStyle w:val="Heading2"/>
      </w:pPr>
      <w:r>
        <w:t>Networking &amp; Dining Etiquette Dinner – November 4</w:t>
      </w:r>
      <w:r w:rsidRPr="009C3AB6">
        <w:rPr>
          <w:vertAlign w:val="superscript"/>
        </w:rPr>
        <w:t>th</w:t>
      </w:r>
      <w:r>
        <w:t xml:space="preserve"> </w:t>
      </w:r>
    </w:p>
    <w:p w14:paraId="4DF0FBC3" w14:textId="77777777" w:rsidR="008F0F68" w:rsidRDefault="009C3AB6" w:rsidP="008F0F68">
      <w:r>
        <w:t>On November 4</w:t>
      </w:r>
      <w:r w:rsidRPr="009C3AB6">
        <w:rPr>
          <w:vertAlign w:val="superscript"/>
        </w:rPr>
        <w:t>th</w:t>
      </w:r>
      <w:r>
        <w:t>, Career Services will be hosting a return of the Networking &amp; Dining Etiquette Dinner. This will be held in the Compass Room from 1700 – 1900. This is an opportunity for cadets to practice their networking skills, while taking part in a business formal dinner. The initial spots are reserved for 1/C and 2/C cadets</w:t>
      </w:r>
      <w:r w:rsidR="007E65E7">
        <w:t>, please get in touch with Career Services if you are interested in signing up.</w:t>
      </w:r>
    </w:p>
    <w:p w14:paraId="30F741E8" w14:textId="77777777" w:rsidR="0041594B" w:rsidRPr="00575D32" w:rsidRDefault="008E3933" w:rsidP="00575D32">
      <w:pPr>
        <w:pStyle w:val="Heading2"/>
      </w:pPr>
      <w:r>
        <w:t>On the Website</w:t>
      </w:r>
    </w:p>
    <w:p w14:paraId="18A8217F" w14:textId="77777777" w:rsidR="00412F59" w:rsidRDefault="007E65E7" w:rsidP="005C30F2">
      <w:r>
        <w:t>Career Services is either hosting or partnering with several companies or organizations for presentations over the next few weeks. Please check out</w:t>
      </w:r>
      <w:r w:rsidR="0015467F">
        <w:t xml:space="preserve"> </w:t>
      </w:r>
      <w:hyperlink r:id="rId5" w:history="1">
        <w:r w:rsidR="0015467F" w:rsidRPr="00CB6E97">
          <w:rPr>
            <w:rStyle w:val="Hyperlink"/>
          </w:rPr>
          <w:t>calendar of events</w:t>
        </w:r>
      </w:hyperlink>
      <w:r w:rsidR="0015467F">
        <w:t xml:space="preserve"> </w:t>
      </w:r>
      <w:r w:rsidR="009B0FF9">
        <w:t>on our webpage</w:t>
      </w:r>
      <w:r w:rsidR="005A3E3F">
        <w:t xml:space="preserve"> to see who</w:t>
      </w:r>
      <w:r w:rsidR="00A11CA2">
        <w:t>, when,</w:t>
      </w:r>
      <w:r w:rsidR="005A3E3F">
        <w:t xml:space="preserve"> and where companies and organizations will be presenting.</w:t>
      </w:r>
    </w:p>
    <w:p w14:paraId="0519D22B" w14:textId="77777777" w:rsidR="0053239B" w:rsidRPr="0053239B" w:rsidRDefault="00A6629B" w:rsidP="005C30F2">
      <w:pPr>
        <w:rPr>
          <w:b/>
          <w:bCs/>
        </w:rPr>
      </w:pPr>
      <w:hyperlink r:id="rId6" w:history="1">
        <w:r w:rsidR="0053239B">
          <w:rPr>
            <w:rStyle w:val="Hyperlink"/>
            <w:b/>
            <w:bCs/>
          </w:rPr>
          <w:t>C</w:t>
        </w:r>
        <w:r w:rsidR="0053239B" w:rsidRPr="0053239B">
          <w:rPr>
            <w:rStyle w:val="Hyperlink"/>
            <w:b/>
            <w:bCs/>
          </w:rPr>
          <w:t xml:space="preserve">alendar of </w:t>
        </w:r>
        <w:r w:rsidR="0053239B">
          <w:rPr>
            <w:rStyle w:val="Hyperlink"/>
            <w:b/>
            <w:bCs/>
          </w:rPr>
          <w:t>E</w:t>
        </w:r>
        <w:r w:rsidR="0053239B" w:rsidRPr="0053239B">
          <w:rPr>
            <w:rStyle w:val="Hyperlink"/>
            <w:b/>
            <w:bCs/>
          </w:rPr>
          <w:t>vents</w:t>
        </w:r>
      </w:hyperlink>
    </w:p>
    <w:p w14:paraId="4AA0649B" w14:textId="77777777" w:rsidR="001627DA" w:rsidRDefault="007665A8" w:rsidP="005C30F2">
      <w:r>
        <w:t xml:space="preserve">Over the last month, Career Services interviewed cadets </w:t>
      </w:r>
      <w:r w:rsidR="00F42556">
        <w:t>who completed their Co-Op this summer</w:t>
      </w:r>
      <w:r w:rsidR="000F335A">
        <w:t>.</w:t>
      </w:r>
      <w:r w:rsidR="00124AFE">
        <w:t xml:space="preserve"> The following majors had cadets interviewed: GSMA, ME, FET, </w:t>
      </w:r>
      <w:r w:rsidR="00F87D50">
        <w:t xml:space="preserve">IBL, and Oceanography. Watch these interviews to learn more about the various </w:t>
      </w:r>
      <w:r w:rsidR="00683146">
        <w:t xml:space="preserve">experiences and </w:t>
      </w:r>
      <w:r w:rsidR="00F87D50">
        <w:t>options available</w:t>
      </w:r>
      <w:r w:rsidR="00683146">
        <w:t>.</w:t>
      </w:r>
      <w:r w:rsidR="00F87D50">
        <w:t xml:space="preserve"> </w:t>
      </w:r>
      <w:r w:rsidR="007E65E7">
        <w:t>Be on the lookout for new interviews with industry partners and alumni dropping soon.</w:t>
      </w:r>
    </w:p>
    <w:p w14:paraId="064075DD" w14:textId="77777777" w:rsidR="000F335A" w:rsidRPr="0049014F" w:rsidRDefault="0049014F" w:rsidP="005C30F2">
      <w:pPr>
        <w:rPr>
          <w:b/>
          <w:bCs/>
        </w:rPr>
      </w:pPr>
      <w:r>
        <w:rPr>
          <w:b/>
          <w:bCs/>
        </w:rPr>
        <w:t xml:space="preserve">Watch Konnecting Keelhaulers on </w:t>
      </w:r>
      <w:hyperlink r:id="rId7" w:history="1">
        <w:r w:rsidRPr="0049014F">
          <w:rPr>
            <w:rStyle w:val="Hyperlink"/>
            <w:b/>
            <w:bCs/>
          </w:rPr>
          <w:t>CS Page</w:t>
        </w:r>
      </w:hyperlink>
      <w:r>
        <w:rPr>
          <w:b/>
          <w:bCs/>
        </w:rPr>
        <w:t xml:space="preserve"> and </w:t>
      </w:r>
      <w:hyperlink r:id="rId8" w:history="1">
        <w:r w:rsidRPr="00697B93">
          <w:rPr>
            <w:rStyle w:val="Hyperlink"/>
            <w:b/>
            <w:bCs/>
          </w:rPr>
          <w:t>YouTube</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41AC4973" w14:textId="77777777" w:rsidR="005C289E" w:rsidRPr="005C289E" w:rsidRDefault="00A6629B" w:rsidP="001627DA">
      <w:pPr>
        <w:rPr>
          <w:b/>
          <w:bCs/>
        </w:rPr>
      </w:pPr>
      <w:hyperlink r:id="rId9" w:history="1">
        <w:r w:rsidR="005C289E" w:rsidRPr="005C289E">
          <w:rPr>
            <w:rStyle w:val="Hyperlink"/>
            <w:b/>
            <w:bCs/>
          </w:rPr>
          <w:t>Schedule an Appointment</w:t>
        </w:r>
      </w:hyperlink>
    </w:p>
    <w:p w14:paraId="098A9440" w14:textId="77777777" w:rsidR="00C952B8" w:rsidRDefault="00C952B8" w:rsidP="001627DA"/>
    <w:p w14:paraId="24661C11" w14:textId="77777777" w:rsidR="009A2C6D" w:rsidRDefault="004E35FD" w:rsidP="00575D32">
      <w:pPr>
        <w:pStyle w:val="Heading2"/>
      </w:pPr>
      <w:r>
        <w:lastRenderedPageBreak/>
        <w:t>Advice</w:t>
      </w:r>
      <w:r w:rsidR="006C5BC6">
        <w:t xml:space="preserve"> Section</w:t>
      </w:r>
      <w:r w:rsidR="001217C8">
        <w:t xml:space="preserve"> –</w:t>
      </w:r>
      <w:r w:rsidR="00F0657C">
        <w:t xml:space="preserve"> Confidence</w:t>
      </w:r>
    </w:p>
    <w:p w14:paraId="7C4F7038" w14:textId="77777777" w:rsidR="00C952B8" w:rsidRDefault="004C183B" w:rsidP="009A2C6D">
      <w:r>
        <w:t xml:space="preserve">In the course of the many interactions Career Services has with cadets, one thing that consistently pops up </w:t>
      </w:r>
      <w:r w:rsidR="00052636">
        <w:t>are questions on how to convey skills, abilities, experiences</w:t>
      </w:r>
      <w:r w:rsidR="0037711A">
        <w:t>, and interests</w:t>
      </w:r>
      <w:r w:rsidR="00052636">
        <w:t xml:space="preserve">. </w:t>
      </w:r>
      <w:r w:rsidR="0037711A">
        <w:t xml:space="preserve">When thinking about your past, it can sometimes be </w:t>
      </w:r>
      <w:r w:rsidR="0033575A">
        <w:t xml:space="preserve">easy to forget all the things you have done or discount something as “not really mattering.” </w:t>
      </w:r>
      <w:r w:rsidR="002A1A98">
        <w:t>When this happens, it can bleed into the networking conversations you have and feel you leaving as if you don’t have much to talk about.</w:t>
      </w:r>
    </w:p>
    <w:p w14:paraId="0E910F74" w14:textId="77777777" w:rsidR="00335F68" w:rsidRDefault="002A1A98" w:rsidP="009A2C6D">
      <w:r>
        <w:t xml:space="preserve">Stopping by Career Services to work on your resume, discuss your past experiences, and the message you want to convey are great ways to start building your confidence for these situations. Numerous times, we have been told by cadets after working through their resume, “Wow, I didn’t realize that I had done this much in my past. I feel way more confident now speaking with industry professionals.” </w:t>
      </w:r>
      <w:r w:rsidR="00D63A55">
        <w:t>This also happens through the course of conversations on skills and interests. Being able to work through your thoughts with another person helps you craft a more coherent and polished message, leaving cadets feeling confident in approaching these networking conversations.</w:t>
      </w:r>
    </w:p>
    <w:p w14:paraId="6E0A9966" w14:textId="77777777" w:rsidR="001C15AC" w:rsidRDefault="00D63A55" w:rsidP="009A2C6D">
      <w:r>
        <w:t>Remember, a core mission of Career Services is to help you on your career path, to the point that you feel confident traversing it on your own</w:t>
      </w:r>
      <w:r w:rsidR="00E83BA1">
        <w:t>.</w:t>
      </w:r>
      <w:r>
        <w:t xml:space="preserve">  We are ready to help you go beyond simply writing a cover letter or resume, practicing interview answers, or telling you about new job opportunities. Building the confidence in the above-mentioned skills is valuable. Building the confidence in yourself to be ready for the various career situations you will encounter will help you grow and thrive in such a way that </w:t>
      </w:r>
      <w:r w:rsidR="00090DC5">
        <w:t>is readily apparent to an observer.</w:t>
      </w:r>
    </w:p>
    <w:p w14:paraId="27ABCA1A" w14:textId="77777777" w:rsidR="00FF5B46" w:rsidRDefault="00FF5B46" w:rsidP="009A2C6D"/>
    <w:p w14:paraId="04751E97" w14:textId="77777777" w:rsidR="007C3553" w:rsidRDefault="003C268E" w:rsidP="009C1904">
      <w:pPr>
        <w:pStyle w:val="Heading2"/>
      </w:pPr>
      <w:r>
        <w:t xml:space="preserve">Career Services </w:t>
      </w:r>
      <w:r w:rsidR="00256113">
        <w:t xml:space="preserve">Meetings </w:t>
      </w:r>
    </w:p>
    <w:p w14:paraId="1C2343DA" w14:textId="77777777"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tab/>
      </w:r>
      <w:r>
        <w:tab/>
      </w:r>
      <w:r>
        <w:tab/>
      </w:r>
      <w:r>
        <w:tab/>
      </w:r>
      <w:r>
        <w:tab/>
      </w:r>
      <w:r>
        <w:tab/>
      </w:r>
      <w:r w:rsidR="005462E8">
        <w:tab/>
      </w:r>
      <w:r w:rsidR="005462E8">
        <w:tab/>
      </w:r>
    </w:p>
    <w:p w14:paraId="0FEEB021" w14:textId="77777777" w:rsidR="00F0657C" w:rsidRDefault="00A56DB7" w:rsidP="00CE36A0">
      <w:pPr>
        <w:spacing w:after="0"/>
      </w:pPr>
      <w:r>
        <w:t>October</w:t>
      </w:r>
      <w:r w:rsidR="00E87E46">
        <w:t xml:space="preserve"> 2</w:t>
      </w:r>
      <w:r w:rsidR="00525E08">
        <w:t>1</w:t>
      </w:r>
      <w:r w:rsidR="00E87E46">
        <w:t xml:space="preserve">, 1100 – </w:t>
      </w:r>
      <w:r w:rsidR="007E65E7">
        <w:t>Rizza</w:t>
      </w:r>
    </w:p>
    <w:p w14:paraId="52E7A2BA" w14:textId="77777777" w:rsidR="00CE36A0" w:rsidRDefault="00F0657C" w:rsidP="00CE36A0">
      <w:pPr>
        <w:spacing w:after="0"/>
      </w:pPr>
      <w:r>
        <w:t>November 16, 1100 – Rizza</w:t>
      </w:r>
      <w:r w:rsidR="00E87E46">
        <w:tab/>
      </w:r>
      <w:r w:rsidR="00E87E46">
        <w:tab/>
      </w:r>
      <w:r w:rsidR="00795FF5">
        <w:tab/>
      </w:r>
      <w:r w:rsidR="00795FF5">
        <w:tab/>
      </w:r>
      <w:r w:rsidR="00CE36A0">
        <w:tab/>
      </w:r>
      <w:r w:rsidR="00CE36A0">
        <w:tab/>
      </w:r>
    </w:p>
    <w:p w14:paraId="1B5A9104" w14:textId="77777777" w:rsidR="00487C98" w:rsidRDefault="00487C98" w:rsidP="00CA6F69">
      <w:pPr>
        <w:spacing w:after="0"/>
      </w:pPr>
    </w:p>
    <w:p w14:paraId="7C79F8F4" w14:textId="77777777" w:rsidR="00B42FAC" w:rsidRDefault="00487C98" w:rsidP="00B42FAC">
      <w:pPr>
        <w:pStyle w:val="Heading2"/>
      </w:pPr>
      <w:r>
        <w:t>Networking Opps</w:t>
      </w:r>
    </w:p>
    <w:p w14:paraId="6E5092D0" w14:textId="77777777" w:rsidR="00B42FAC" w:rsidRPr="001A1406" w:rsidRDefault="00A6629B" w:rsidP="001A1406">
      <w:pPr>
        <w:pStyle w:val="Heading3"/>
        <w:rPr>
          <w:b/>
          <w:bCs/>
        </w:rPr>
      </w:pPr>
      <w:hyperlink r:id="rId10"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241D1E3D" w14:textId="77777777" w:rsidR="00400601" w:rsidRDefault="007E65E7" w:rsidP="00400601">
      <w:pPr>
        <w:spacing w:after="0"/>
      </w:pPr>
      <w:r>
        <w:rPr>
          <w:b/>
          <w:bCs/>
        </w:rPr>
        <w:t>BAE Systems, Maritime Connections Virtual Event</w:t>
      </w:r>
      <w:r w:rsidR="00EA3B3F" w:rsidRPr="008B4CB3">
        <w:rPr>
          <w:b/>
          <w:bCs/>
        </w:rPr>
        <w:t xml:space="preserve"> </w:t>
      </w:r>
      <w:r w:rsidR="00B214C6">
        <w:t>10</w:t>
      </w:r>
      <w:r w:rsidR="00EA3B3F">
        <w:t>/</w:t>
      </w:r>
      <w:r>
        <w:t>20</w:t>
      </w:r>
      <w:r w:rsidR="00EA3B3F">
        <w:t xml:space="preserve"> 1100 </w:t>
      </w:r>
      <w:r w:rsidR="00233012">
        <w:t>–</w:t>
      </w:r>
      <w:r w:rsidR="00EA3B3F">
        <w:t xml:space="preserve"> </w:t>
      </w:r>
      <w:hyperlink r:id="rId11" w:history="1">
        <w:r w:rsidRPr="007E65E7">
          <w:rPr>
            <w:rStyle w:val="Hyperlink"/>
          </w:rPr>
          <w:t>RSVP HERE</w:t>
        </w:r>
      </w:hyperlink>
      <w:r w:rsidR="00233012">
        <w:tab/>
      </w:r>
    </w:p>
    <w:p w14:paraId="0C1DDA90" w14:textId="77777777" w:rsidR="00B42FAC" w:rsidRDefault="007E65E7" w:rsidP="00400601">
      <w:pPr>
        <w:spacing w:after="0"/>
      </w:pPr>
      <w:r>
        <w:rPr>
          <w:b/>
          <w:bCs/>
        </w:rPr>
        <w:t>NOAA, Office of Marine &amp; Aviation Operations</w:t>
      </w:r>
      <w:r w:rsidR="00400601" w:rsidRPr="008B4CB3">
        <w:rPr>
          <w:b/>
          <w:bCs/>
        </w:rPr>
        <w:t xml:space="preserve"> </w:t>
      </w:r>
      <w:r w:rsidR="00400601">
        <w:t>10/</w:t>
      </w:r>
      <w:r>
        <w:t>21</w:t>
      </w:r>
      <w:r w:rsidR="00400601">
        <w:t xml:space="preserve"> 1100 – Virtual</w:t>
      </w:r>
      <w:r w:rsidR="0039507C">
        <w:t xml:space="preserve"> (Zoom)</w:t>
      </w:r>
    </w:p>
    <w:p w14:paraId="705675F7" w14:textId="77777777" w:rsidR="00B214C6" w:rsidRDefault="0039507C" w:rsidP="00400601">
      <w:pPr>
        <w:spacing w:after="0"/>
      </w:pPr>
      <w:r>
        <w:rPr>
          <w:b/>
          <w:bCs/>
        </w:rPr>
        <w:t>WSP</w:t>
      </w:r>
      <w:r w:rsidR="00CF59E3">
        <w:t xml:space="preserve"> 10/</w:t>
      </w:r>
      <w:r>
        <w:t>26</w:t>
      </w:r>
      <w:r w:rsidR="00CF59E3">
        <w:t xml:space="preserve"> </w:t>
      </w:r>
      <w:r>
        <w:t>1100</w:t>
      </w:r>
      <w:r w:rsidR="00CF59E3">
        <w:t xml:space="preserve"> </w:t>
      </w:r>
      <w:r w:rsidR="00E51A4D">
        <w:t>–</w:t>
      </w:r>
      <w:r w:rsidR="00CF59E3">
        <w:t xml:space="preserve"> </w:t>
      </w:r>
      <w:r>
        <w:t>Navigator 101</w:t>
      </w:r>
    </w:p>
    <w:p w14:paraId="3FF872A7" w14:textId="77777777" w:rsidR="00E51A4D" w:rsidRDefault="0039507C" w:rsidP="00400601">
      <w:pPr>
        <w:spacing w:after="0"/>
      </w:pPr>
      <w:r>
        <w:rPr>
          <w:b/>
          <w:bCs/>
        </w:rPr>
        <w:t>American Cruise Lines</w:t>
      </w:r>
      <w:r w:rsidR="00E51A4D">
        <w:t xml:space="preserve"> 10/</w:t>
      </w:r>
      <w:r>
        <w:t>28</w:t>
      </w:r>
      <w:r w:rsidR="00E51A4D">
        <w:t xml:space="preserve"> </w:t>
      </w:r>
      <w:r w:rsidR="00C36A40">
        <w:t>1</w:t>
      </w:r>
      <w:r>
        <w:t>1</w:t>
      </w:r>
      <w:r w:rsidR="00C36A40">
        <w:t xml:space="preserve">00 – </w:t>
      </w:r>
      <w:r>
        <w:t>TBA</w:t>
      </w:r>
    </w:p>
    <w:p w14:paraId="39533621" w14:textId="77777777" w:rsidR="0039507C" w:rsidRDefault="0039507C" w:rsidP="00B42FAC">
      <w:r>
        <w:rPr>
          <w:b/>
          <w:bCs/>
        </w:rPr>
        <w:t>Delaware River &amp; Bay Authority</w:t>
      </w:r>
      <w:r w:rsidR="00C36A40">
        <w:t xml:space="preserve"> 1</w:t>
      </w:r>
      <w:r>
        <w:t>1</w:t>
      </w:r>
      <w:r w:rsidR="00C36A40">
        <w:t>/</w:t>
      </w:r>
      <w:r>
        <w:t>2 1100</w:t>
      </w:r>
      <w:r w:rsidR="008B4CB3">
        <w:t xml:space="preserve"> – </w:t>
      </w:r>
      <w:r>
        <w:t>Virtual (Microsoft Teams)</w:t>
      </w:r>
    </w:p>
    <w:p w14:paraId="48505213" w14:textId="77777777" w:rsidR="0039507C" w:rsidRPr="0039507C" w:rsidRDefault="002A1A98" w:rsidP="00B42FAC">
      <w:r>
        <w:rPr>
          <w:b/>
          <w:bCs/>
        </w:rPr>
        <w:t>Networking &amp; Dining Etiquette</w:t>
      </w:r>
      <w:r w:rsidR="0039507C">
        <w:rPr>
          <w:b/>
          <w:bCs/>
        </w:rPr>
        <w:t xml:space="preserve"> Dinner </w:t>
      </w:r>
      <w:r w:rsidR="0039507C">
        <w:t xml:space="preserve">11/4 1700 – 1900 - </w:t>
      </w:r>
      <w:hyperlink r:id="rId12" w:history="1">
        <w:r w:rsidR="0039507C" w:rsidRPr="0039507C">
          <w:rPr>
            <w:rStyle w:val="Hyperlink"/>
          </w:rPr>
          <w:t>RSVP</w:t>
        </w:r>
      </w:hyperlink>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77777777" w:rsidR="000A3FF9" w:rsidRDefault="00CA73E2" w:rsidP="00CA73E2">
      <w:pPr>
        <w:spacing w:after="0"/>
      </w:pPr>
      <w:r>
        <w:rPr>
          <w:b/>
          <w:bCs/>
        </w:rPr>
        <w:t>Bath Iron Works</w:t>
      </w:r>
      <w:r w:rsidR="003441D0">
        <w:br/>
      </w:r>
      <w:r>
        <w:t>Professional Development Program</w:t>
      </w:r>
    </w:p>
    <w:p w14:paraId="78FCC4ED" w14:textId="77777777" w:rsidR="00CA73E2" w:rsidRDefault="00CA73E2" w:rsidP="000A3FF9">
      <w:r>
        <w:t>2022 Summer Internship Program</w:t>
      </w:r>
    </w:p>
    <w:p w14:paraId="141BACFD" w14:textId="77777777" w:rsidR="000A3FF9" w:rsidRDefault="00F0657C" w:rsidP="000A3FF9">
      <w:r>
        <w:rPr>
          <w:b/>
          <w:bCs/>
        </w:rPr>
        <w:t>City of Berkeley</w:t>
      </w:r>
      <w:r w:rsidR="003441D0">
        <w:br/>
      </w:r>
      <w:r>
        <w:t>Marina Assistant</w:t>
      </w:r>
    </w:p>
    <w:p w14:paraId="04C8272D" w14:textId="77777777" w:rsidR="000A3FF9" w:rsidRDefault="00F0657C" w:rsidP="00F0657C">
      <w:pPr>
        <w:spacing w:after="0"/>
      </w:pPr>
      <w:r>
        <w:rPr>
          <w:b/>
          <w:bCs/>
        </w:rPr>
        <w:t>Calpine Corporation</w:t>
      </w:r>
      <w:r w:rsidR="003441D0">
        <w:br/>
      </w:r>
      <w:r>
        <w:t>Power Ops Rotation Engineer</w:t>
      </w:r>
    </w:p>
    <w:p w14:paraId="0D93A4D8" w14:textId="77777777" w:rsidR="00F0657C" w:rsidRDefault="00F0657C" w:rsidP="000A3FF9">
      <w:r>
        <w:t>2 Power Ops Intern</w:t>
      </w:r>
    </w:p>
    <w:p w14:paraId="7427AE7C" w14:textId="77777777" w:rsidR="000A3FF9" w:rsidRDefault="00F0657C" w:rsidP="00F0657C">
      <w:pPr>
        <w:spacing w:after="0"/>
      </w:pPr>
      <w:r>
        <w:rPr>
          <w:b/>
          <w:bCs/>
        </w:rPr>
        <w:t>Weeks Marine</w:t>
      </w:r>
      <w:r w:rsidR="003441D0">
        <w:br/>
      </w:r>
      <w:r>
        <w:t>Tug Captain (International)</w:t>
      </w:r>
    </w:p>
    <w:p w14:paraId="315DB7D8" w14:textId="77777777" w:rsidR="00F0657C" w:rsidRDefault="00F0657C" w:rsidP="00F0657C">
      <w:pPr>
        <w:spacing w:after="0"/>
      </w:pPr>
      <w:r>
        <w:t>Tug Captain (Domestic)</w:t>
      </w:r>
    </w:p>
    <w:p w14:paraId="7362A96A" w14:textId="77777777" w:rsidR="00F0657C" w:rsidRDefault="00F0657C" w:rsidP="000A3FF9">
      <w:r>
        <w:t>Towing Able Seafarer/Deck Engineer</w:t>
      </w:r>
    </w:p>
    <w:p w14:paraId="2B0A4072" w14:textId="77777777" w:rsidR="000A3FF9" w:rsidRDefault="00F0657C" w:rsidP="00F0657C">
      <w:r>
        <w:rPr>
          <w:b/>
          <w:bCs/>
        </w:rPr>
        <w:t>Toyota</w:t>
      </w:r>
      <w:r w:rsidR="003441D0">
        <w:br/>
      </w:r>
      <w:r>
        <w:t>Vehicle Logistics Trainee Program</w:t>
      </w:r>
    </w:p>
    <w:p w14:paraId="43570F7C" w14:textId="77777777" w:rsidR="000A3FF9" w:rsidRDefault="00F0657C" w:rsidP="000A3FF9">
      <w:r>
        <w:rPr>
          <w:b/>
          <w:bCs/>
        </w:rPr>
        <w:t>Ocean Network Express</w:t>
      </w:r>
      <w:r w:rsidR="003441D0">
        <w:br/>
      </w:r>
      <w:r>
        <w:t>Analyst, Marine Vessel Planner</w:t>
      </w:r>
    </w:p>
    <w:p w14:paraId="7DF9D91E" w14:textId="77777777" w:rsidR="00F0657C" w:rsidRDefault="00F0657C" w:rsidP="00F0657C">
      <w:r>
        <w:rPr>
          <w:b/>
          <w:bCs/>
        </w:rPr>
        <w:t>Faststream Recruitment</w:t>
      </w:r>
      <w:r w:rsidR="003441D0">
        <w:br/>
      </w:r>
      <w:r>
        <w:t>Naval Architecture/Marine Engineer</w:t>
      </w:r>
    </w:p>
    <w:p w14:paraId="750B4244" w14:textId="77777777" w:rsidR="00F0657C" w:rsidRDefault="00F0657C" w:rsidP="00C05134">
      <w:pPr>
        <w:spacing w:after="0"/>
        <w:rPr>
          <w:b/>
          <w:bCs/>
        </w:rPr>
      </w:pPr>
      <w:r w:rsidRPr="00F0657C">
        <w:rPr>
          <w:b/>
          <w:bCs/>
        </w:rPr>
        <w:t>Marine Exchange of SF Bay Region</w:t>
      </w:r>
    </w:p>
    <w:p w14:paraId="4BFA19F9" w14:textId="77777777" w:rsidR="00F0657C" w:rsidRPr="00F0657C" w:rsidRDefault="00F0657C" w:rsidP="00F0657C">
      <w:r w:rsidRPr="00F0657C">
        <w:t>PT Vessel Support Specialist</w:t>
      </w:r>
    </w:p>
    <w:p w14:paraId="54C33541" w14:textId="77777777" w:rsidR="003441D0" w:rsidRPr="003441D0" w:rsidRDefault="00A6629B" w:rsidP="000A3FF9">
      <w:pPr>
        <w:rPr>
          <w:b/>
          <w:bCs/>
        </w:rPr>
      </w:pPr>
      <w:hyperlink r:id="rId13" w:history="1">
        <w:r w:rsidR="003441D0" w:rsidRPr="003441D0">
          <w:rPr>
            <w:rStyle w:val="Hyperlink"/>
            <w:b/>
            <w:bCs/>
          </w:rPr>
          <w:t>Find more jobs</w:t>
        </w:r>
      </w:hyperlink>
    </w:p>
    <w:p w14:paraId="5FDEE99C" w14:textId="77777777" w:rsidR="003441D0" w:rsidRPr="00047855" w:rsidRDefault="00A6629B" w:rsidP="000A3FF9">
      <w:pPr>
        <w:rPr>
          <w:b/>
          <w:bCs/>
        </w:rPr>
      </w:pPr>
      <w:hyperlink r:id="rId14" w:history="1">
        <w:r w:rsidR="003441D0" w:rsidRPr="00047855">
          <w:rPr>
            <w:rStyle w:val="Hyperlink"/>
            <w:b/>
            <w:bCs/>
          </w:rPr>
          <w:t>Find more internships</w:t>
        </w:r>
      </w:hyperlink>
      <w:r w:rsidR="00C73130">
        <w:rPr>
          <w:b/>
          <w:bCs/>
        </w:rPr>
        <w:br w:type="column"/>
      </w:r>
      <w:r w:rsidR="008B6080">
        <w:rPr>
          <w:noProof/>
          <w:sz w:val="20"/>
        </w:rPr>
      </w:r>
      <w:r w:rsidR="008B6080">
        <w:rPr>
          <w:noProof/>
          <w:sz w:val="20"/>
        </w:rPr>
        <w:pict w14:anchorId="38381EED">
          <v:shape id="_x0000_i1026" type="#_x0000_t75" alt="TSGB at sunset" style="width:219.55pt;height:134pt;visibility:visible;mso-width-percent:0;mso-height-percent:0;mso-width-percent:0;mso-height-percent:0">
            <v:imagedata r:id="rId15" o:title="TSGB at sunset"/>
          </v:shape>
        </w:pict>
      </w:r>
    </w:p>
    <w:p w14:paraId="05B4EE33" w14:textId="77777777" w:rsidR="00C168CB" w:rsidRDefault="001A5A16" w:rsidP="001A5A16">
      <w:pPr>
        <w:pStyle w:val="Heading2"/>
      </w:pPr>
      <w:r>
        <w:t xml:space="preserve">Make a 1-on-1 with a </w:t>
      </w:r>
      <w:r w:rsidR="000C682C">
        <w:t>C</w:t>
      </w:r>
      <w:r>
        <w:t xml:space="preserve">areer </w:t>
      </w:r>
      <w:r w:rsidR="000C682C">
        <w:t>C</w:t>
      </w:r>
      <w:r>
        <w:t>oordinator</w:t>
      </w:r>
    </w:p>
    <w:p w14:paraId="0922DCEB" w14:textId="77777777" w:rsidR="00F623C6" w:rsidRDefault="00C168CB" w:rsidP="00C168CB">
      <w:r>
        <w:t>Ryan Rodriguez</w:t>
      </w:r>
      <w:r w:rsidR="001A5A16">
        <w:br/>
      </w:r>
      <w:hyperlink r:id="rId16" w:history="1">
        <w:r w:rsidR="00F623C6" w:rsidRPr="00AA473C">
          <w:rPr>
            <w:rStyle w:val="Hyperlink"/>
          </w:rPr>
          <w:t>rrodriguez@csum.edu</w:t>
        </w:r>
      </w:hyperlink>
    </w:p>
    <w:p w14:paraId="1981D44D" w14:textId="77777777" w:rsidR="004928DD" w:rsidRDefault="00C168CB" w:rsidP="00C168CB">
      <w:r>
        <w:t xml:space="preserve">Ryan Scheidemantle </w:t>
      </w:r>
      <w:hyperlink r:id="rId17" w:history="1">
        <w:r w:rsidR="00F623C6" w:rsidRPr="00AA473C">
          <w:rPr>
            <w:rStyle w:val="Hyperlink"/>
          </w:rPr>
          <w:t>rscheidemantle@csum.edu</w:t>
        </w:r>
      </w:hyperlink>
    </w:p>
    <w:p w14:paraId="24BA58E7" w14:textId="77777777" w:rsidR="00F67968" w:rsidRDefault="00F67968" w:rsidP="0030559B">
      <w:pPr>
        <w:spacing w:after="0"/>
      </w:pPr>
      <w:r>
        <w:t>Director</w:t>
      </w:r>
    </w:p>
    <w:p w14:paraId="1BF161F9" w14:textId="77777777" w:rsidR="0030559B" w:rsidRDefault="0030559B" w:rsidP="0030559B">
      <w:pPr>
        <w:spacing w:after="0"/>
      </w:pPr>
      <w:r>
        <w:t>Lily Ploski</w:t>
      </w:r>
    </w:p>
    <w:p w14:paraId="16484EF2" w14:textId="77777777" w:rsidR="0030559B" w:rsidRDefault="00A6629B" w:rsidP="004E35FD">
      <w:hyperlink r:id="rId18" w:history="1">
        <w:r w:rsidR="0030559B" w:rsidRPr="00B904CD">
          <w:rPr>
            <w:rStyle w:val="Hyperlink"/>
          </w:rPr>
          <w:t>lploski@csum.edu</w:t>
        </w:r>
      </w:hyperlink>
      <w:r w:rsidR="0030559B">
        <w:t xml:space="preserve"> </w:t>
      </w:r>
    </w:p>
    <w:p w14:paraId="6F096A4F" w14:textId="77777777" w:rsidR="00F67968" w:rsidRDefault="00F67968" w:rsidP="00F67968">
      <w:pPr>
        <w:spacing w:after="0"/>
      </w:pPr>
      <w:r>
        <w:t>Admin Assistant</w:t>
      </w:r>
    </w:p>
    <w:p w14:paraId="57405514" w14:textId="77777777" w:rsidR="004E35FD" w:rsidRDefault="004E35FD" w:rsidP="004E35FD">
      <w:r>
        <w:t>Tess Luna</w:t>
      </w:r>
      <w:r>
        <w:br/>
      </w:r>
      <w:hyperlink r:id="rId19" w:history="1">
        <w:r w:rsidRPr="00AA473C">
          <w:rPr>
            <w:rStyle w:val="Hyperlink"/>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A6629B" w:rsidP="004928DD">
      <w:pPr>
        <w:jc w:val="center"/>
      </w:pPr>
      <w:hyperlink r:id="rId20"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11423"/>
    <w:rsid w:val="00047855"/>
    <w:rsid w:val="00052636"/>
    <w:rsid w:val="0005434F"/>
    <w:rsid w:val="00090DC5"/>
    <w:rsid w:val="00094420"/>
    <w:rsid w:val="000A3FF9"/>
    <w:rsid w:val="000B753C"/>
    <w:rsid w:val="000C682C"/>
    <w:rsid w:val="000D5716"/>
    <w:rsid w:val="000E5C99"/>
    <w:rsid w:val="000F172E"/>
    <w:rsid w:val="000F335A"/>
    <w:rsid w:val="000F5FED"/>
    <w:rsid w:val="00104D86"/>
    <w:rsid w:val="001068E0"/>
    <w:rsid w:val="00106D65"/>
    <w:rsid w:val="001112B7"/>
    <w:rsid w:val="0011737E"/>
    <w:rsid w:val="001217C8"/>
    <w:rsid w:val="00123B8E"/>
    <w:rsid w:val="00124AFE"/>
    <w:rsid w:val="0015467F"/>
    <w:rsid w:val="001627DA"/>
    <w:rsid w:val="001838B1"/>
    <w:rsid w:val="001A1406"/>
    <w:rsid w:val="001A5A16"/>
    <w:rsid w:val="001C15AC"/>
    <w:rsid w:val="001D6BB5"/>
    <w:rsid w:val="001F2C13"/>
    <w:rsid w:val="001F40F0"/>
    <w:rsid w:val="002067BB"/>
    <w:rsid w:val="002234FE"/>
    <w:rsid w:val="0022590C"/>
    <w:rsid w:val="00226A56"/>
    <w:rsid w:val="00233012"/>
    <w:rsid w:val="00234235"/>
    <w:rsid w:val="00250975"/>
    <w:rsid w:val="0025388A"/>
    <w:rsid w:val="00256113"/>
    <w:rsid w:val="00297FC7"/>
    <w:rsid w:val="002A052C"/>
    <w:rsid w:val="002A1A98"/>
    <w:rsid w:val="002D489A"/>
    <w:rsid w:val="002D731A"/>
    <w:rsid w:val="003034AE"/>
    <w:rsid w:val="0030559B"/>
    <w:rsid w:val="00317542"/>
    <w:rsid w:val="00320D04"/>
    <w:rsid w:val="00325338"/>
    <w:rsid w:val="0033575A"/>
    <w:rsid w:val="00335F68"/>
    <w:rsid w:val="003441D0"/>
    <w:rsid w:val="00372969"/>
    <w:rsid w:val="0037711A"/>
    <w:rsid w:val="0039507C"/>
    <w:rsid w:val="003A21BD"/>
    <w:rsid w:val="003C268E"/>
    <w:rsid w:val="003C4625"/>
    <w:rsid w:val="003D28C7"/>
    <w:rsid w:val="003E1D75"/>
    <w:rsid w:val="003E4D89"/>
    <w:rsid w:val="003E68C3"/>
    <w:rsid w:val="003F1402"/>
    <w:rsid w:val="00400601"/>
    <w:rsid w:val="00404F0F"/>
    <w:rsid w:val="00412F59"/>
    <w:rsid w:val="0041594B"/>
    <w:rsid w:val="0046029D"/>
    <w:rsid w:val="00482A97"/>
    <w:rsid w:val="00487C98"/>
    <w:rsid w:val="0049014F"/>
    <w:rsid w:val="004928DD"/>
    <w:rsid w:val="004A1A9D"/>
    <w:rsid w:val="004B1768"/>
    <w:rsid w:val="004B47ED"/>
    <w:rsid w:val="004C183B"/>
    <w:rsid w:val="004E0F45"/>
    <w:rsid w:val="004E35FD"/>
    <w:rsid w:val="00517F89"/>
    <w:rsid w:val="0052463B"/>
    <w:rsid w:val="00525E08"/>
    <w:rsid w:val="0053239B"/>
    <w:rsid w:val="00545775"/>
    <w:rsid w:val="005462E8"/>
    <w:rsid w:val="00557F73"/>
    <w:rsid w:val="005669F0"/>
    <w:rsid w:val="00575D32"/>
    <w:rsid w:val="00577497"/>
    <w:rsid w:val="00587FD5"/>
    <w:rsid w:val="00594468"/>
    <w:rsid w:val="0059618A"/>
    <w:rsid w:val="005A0418"/>
    <w:rsid w:val="005A3E3F"/>
    <w:rsid w:val="005C289E"/>
    <w:rsid w:val="005C30F2"/>
    <w:rsid w:val="005D1ED0"/>
    <w:rsid w:val="00613E74"/>
    <w:rsid w:val="00644212"/>
    <w:rsid w:val="00662BF9"/>
    <w:rsid w:val="006700E6"/>
    <w:rsid w:val="006755B0"/>
    <w:rsid w:val="0068098C"/>
    <w:rsid w:val="00682E6C"/>
    <w:rsid w:val="00683146"/>
    <w:rsid w:val="00686648"/>
    <w:rsid w:val="00697B93"/>
    <w:rsid w:val="006C165B"/>
    <w:rsid w:val="006C1C6E"/>
    <w:rsid w:val="006C5BC6"/>
    <w:rsid w:val="006E48D5"/>
    <w:rsid w:val="00702D71"/>
    <w:rsid w:val="0070450F"/>
    <w:rsid w:val="0073743B"/>
    <w:rsid w:val="00742DD0"/>
    <w:rsid w:val="00747DF4"/>
    <w:rsid w:val="00751D7D"/>
    <w:rsid w:val="00753277"/>
    <w:rsid w:val="0075577F"/>
    <w:rsid w:val="007665A8"/>
    <w:rsid w:val="007710CB"/>
    <w:rsid w:val="007805D8"/>
    <w:rsid w:val="00795FF5"/>
    <w:rsid w:val="007C3553"/>
    <w:rsid w:val="007C4531"/>
    <w:rsid w:val="007E0A61"/>
    <w:rsid w:val="007E65E7"/>
    <w:rsid w:val="0081048E"/>
    <w:rsid w:val="008406C4"/>
    <w:rsid w:val="00842F3E"/>
    <w:rsid w:val="00847D4A"/>
    <w:rsid w:val="008742A5"/>
    <w:rsid w:val="008B3312"/>
    <w:rsid w:val="008B4CB3"/>
    <w:rsid w:val="008B6080"/>
    <w:rsid w:val="008C0816"/>
    <w:rsid w:val="008C6F75"/>
    <w:rsid w:val="008C7C5D"/>
    <w:rsid w:val="008E3933"/>
    <w:rsid w:val="008E5C54"/>
    <w:rsid w:val="008F0F68"/>
    <w:rsid w:val="0090104B"/>
    <w:rsid w:val="0092542B"/>
    <w:rsid w:val="00972DBC"/>
    <w:rsid w:val="009A2C6D"/>
    <w:rsid w:val="009B0FF9"/>
    <w:rsid w:val="009C1904"/>
    <w:rsid w:val="009C3AB6"/>
    <w:rsid w:val="009E0902"/>
    <w:rsid w:val="009F2A9D"/>
    <w:rsid w:val="00A11CA2"/>
    <w:rsid w:val="00A356E0"/>
    <w:rsid w:val="00A45AA2"/>
    <w:rsid w:val="00A46D1D"/>
    <w:rsid w:val="00A56DB7"/>
    <w:rsid w:val="00A63389"/>
    <w:rsid w:val="00A6629B"/>
    <w:rsid w:val="00A81A5F"/>
    <w:rsid w:val="00A85675"/>
    <w:rsid w:val="00A95DCF"/>
    <w:rsid w:val="00A96A6E"/>
    <w:rsid w:val="00AA69CB"/>
    <w:rsid w:val="00AB59B3"/>
    <w:rsid w:val="00AD1F6E"/>
    <w:rsid w:val="00AF256D"/>
    <w:rsid w:val="00B07978"/>
    <w:rsid w:val="00B214C6"/>
    <w:rsid w:val="00B304A4"/>
    <w:rsid w:val="00B42FAC"/>
    <w:rsid w:val="00B72765"/>
    <w:rsid w:val="00BA7DA7"/>
    <w:rsid w:val="00BB1827"/>
    <w:rsid w:val="00BB5548"/>
    <w:rsid w:val="00BB7CFA"/>
    <w:rsid w:val="00BC0E44"/>
    <w:rsid w:val="00C036C7"/>
    <w:rsid w:val="00C05134"/>
    <w:rsid w:val="00C168CB"/>
    <w:rsid w:val="00C35554"/>
    <w:rsid w:val="00C36A40"/>
    <w:rsid w:val="00C37D34"/>
    <w:rsid w:val="00C45D1C"/>
    <w:rsid w:val="00C61BE8"/>
    <w:rsid w:val="00C73130"/>
    <w:rsid w:val="00C77ADA"/>
    <w:rsid w:val="00C92C57"/>
    <w:rsid w:val="00C952B8"/>
    <w:rsid w:val="00CA5B0A"/>
    <w:rsid w:val="00CA6F69"/>
    <w:rsid w:val="00CA73E2"/>
    <w:rsid w:val="00CB33BF"/>
    <w:rsid w:val="00CB6E97"/>
    <w:rsid w:val="00CC3BFB"/>
    <w:rsid w:val="00CD083B"/>
    <w:rsid w:val="00CD67B6"/>
    <w:rsid w:val="00CE36A0"/>
    <w:rsid w:val="00CF0613"/>
    <w:rsid w:val="00CF59E3"/>
    <w:rsid w:val="00D00B98"/>
    <w:rsid w:val="00D10432"/>
    <w:rsid w:val="00D54CF7"/>
    <w:rsid w:val="00D56751"/>
    <w:rsid w:val="00D63A55"/>
    <w:rsid w:val="00D8669D"/>
    <w:rsid w:val="00D92D23"/>
    <w:rsid w:val="00DB09C5"/>
    <w:rsid w:val="00DB6293"/>
    <w:rsid w:val="00DD6E93"/>
    <w:rsid w:val="00DE2804"/>
    <w:rsid w:val="00DE7190"/>
    <w:rsid w:val="00DF6E35"/>
    <w:rsid w:val="00E51A4D"/>
    <w:rsid w:val="00E67CAE"/>
    <w:rsid w:val="00E7278F"/>
    <w:rsid w:val="00E83BA1"/>
    <w:rsid w:val="00E87E46"/>
    <w:rsid w:val="00EA3B3F"/>
    <w:rsid w:val="00EA5710"/>
    <w:rsid w:val="00EB0A41"/>
    <w:rsid w:val="00EC68DB"/>
    <w:rsid w:val="00ED56D6"/>
    <w:rsid w:val="00ED664F"/>
    <w:rsid w:val="00EE0A22"/>
    <w:rsid w:val="00EE4D6A"/>
    <w:rsid w:val="00EF4E03"/>
    <w:rsid w:val="00F0657C"/>
    <w:rsid w:val="00F147E1"/>
    <w:rsid w:val="00F30D41"/>
    <w:rsid w:val="00F40852"/>
    <w:rsid w:val="00F42556"/>
    <w:rsid w:val="00F525BD"/>
    <w:rsid w:val="00F52A6B"/>
    <w:rsid w:val="00F551E8"/>
    <w:rsid w:val="00F60DB1"/>
    <w:rsid w:val="00F6197B"/>
    <w:rsid w:val="00F623C6"/>
    <w:rsid w:val="00F66EEB"/>
    <w:rsid w:val="00F67968"/>
    <w:rsid w:val="00F811F9"/>
    <w:rsid w:val="00F87D50"/>
    <w:rsid w:val="00F93C7C"/>
    <w:rsid w:val="00FD5033"/>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7mIw9rGiCHSFlfAhHw9O4KqA7x3K5SmV" TargetMode="External"/><Relationship Id="rId13" Type="http://schemas.openxmlformats.org/officeDocument/2006/relationships/hyperlink" Target="https://app.purplebriefcase.com/pb/myJobs/" TargetMode="External"/><Relationship Id="rId18" Type="http://schemas.openxmlformats.org/officeDocument/2006/relationships/hyperlink" Target="mailto:lploski@csum.edu"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csum.edu/career-center/konnecting-keelhaulers/cadet-interviews.html" TargetMode="External"/><Relationship Id="rId12" Type="http://schemas.openxmlformats.org/officeDocument/2006/relationships/hyperlink" Target="http://clicktrack.jobalerts.baesystems.com/ls/click?upn=y1D1stWBH9mJryMtBmsstP5etel4QotCcj-2FVfohGLqt2pbUFsd5m33sqmMjpZZErzEkkMLURvcEtXTPbPrwLgU6UI3pHLwZg8vJXn0LyM0WmchlP7qWys0oWh5LJfew-2FL-2BkOkieYbrtpefkuu21uALAMhkXZHYTKEaOqWF61kLu6jgAFbcSffUO-2B-2FiwiTqiGva7gOvXU2EU70b86PZ2rOaTyxx3oxHzX1cMhjlCEy6rOkryS823QMnRvVzzIL0hVVbeP_su0e20dO4pQT5KwNhSndbdW-2FAau8ywqMMTvlswLrjlnxDNVbTBeapBVbkbCRMKNNOhaMGO7G2EhHUvHo2UD5X5oPSRISE-2FekzGYayJqrCe2HNkWC9JVDhE77ltoeyzGctF6xd9FTlAit4qNdBU6iEvwpURYnoMuH1JeBu4W1vOvqbxwUf2auxX8T27o-2FAGUlCH0TnjWVayPRBn5G00Bll71Kg5zp3sIMPh8dYum7L2KzT-2FcLIwb-2Bx44UnUls8bXpc9E4a7AsZzdWizUtkTLdYQ44-2BB06BIP9avP3jbiUW-2B366RdI1E5rWwk0oBuLRlzXGlPIFavkh-2BpSZXc3ok7AOpRtCMZDPZcz8FH1vT-2FVv-2FNuAdAjY8fcdvxrqxTAs76ZOn5gv0IkFEOYLYNs2wJCAo7dYqzKD9VHuno6oYSXt2-2FBSCtYdFbTuMWAjCZfiH7zeAlRt65dE3vYr6P4MVNa0OnAVJXTKeHUWj7AYvZg16U-2Bn8tZwtc8SHgXAO7PYeiN6fZqhhzqk8MpVDMrynIvoT-2BeFEH-2F3kIsovjadmRQbkLeoucWOjJ63I6Bp4YiN1ZxJDLte-2BU8PwcuBNh8UAoy8x4YV8Vz9pYgDsoKYrN3DZY-3D" TargetMode="External"/><Relationship Id="rId17" Type="http://schemas.openxmlformats.org/officeDocument/2006/relationships/hyperlink" Target="mailto:rscheidemantle@csum.edu" TargetMode="External"/><Relationship Id="rId2" Type="http://schemas.openxmlformats.org/officeDocument/2006/relationships/settings" Target="settings.xml"/><Relationship Id="rId16" Type="http://schemas.openxmlformats.org/officeDocument/2006/relationships/hyperlink" Target="mailto:rrodriguez@csum.edu" TargetMode="External"/><Relationship Id="rId20" Type="http://schemas.openxmlformats.org/officeDocument/2006/relationships/hyperlink" Target="https://www.csum.edu/career-center/schedule-an-appointment.html" TargetMode="External"/><Relationship Id="rId1" Type="http://schemas.openxmlformats.org/officeDocument/2006/relationships/styles" Target="styles.xml"/><Relationship Id="rId6" Type="http://schemas.openxmlformats.org/officeDocument/2006/relationships/hyperlink" Target="https://www.csum.edu/career-center/media/2021_fall_calendar_92821.pdf" TargetMode="External"/><Relationship Id="rId11" Type="http://schemas.openxmlformats.org/officeDocument/2006/relationships/hyperlink" Target="http://clicktrack.jobalerts.baesystems.com/ls/click?upn=y1D1stWBH9mJryMtBmsstP5etel4QotCcj-2FVfohGLqt2pbUFsd5m33sqmMjpZZErzEkkMLURvcEtXTPbPrwLgU6UI3pHLwZg8vJXn0LyM0WmchlP7qWys0oWh5LJfew-2FL-2BkOkieYbrtpefkuu21uALAMhkXZHYTKEaOqWF61kLu6jgAFbcSffUO-2B-2FiwiTqiGva7gOvXU2EU70b86PZ2rOaTyxx3oxHzX1cMhjlCEy6rOkryS823QMnRvVzzIL0hVVbeP_su0e20dO4pQT5KwNhSndbdW-2FAau8ywqMMTvlswLrjlnxDNVbTBeapBVbkbCRMKNNOhaMGO7G2EhHUvHo2UD5X5oPSRISE-2FekzGYayJqrCe2HNkWC9JVDhE77ltoeyzGctF6xd9FTlAit4qNdBU6iEvwpURYnoMuH1JeBu4W1vOvqbxwUf2auxX8T27o-2FAGUlCH0TnjWVayPRBn5G00Bll71Kg5zp3sIMPh8dYum7L2KzT-2FcLIwb-2Bx44UnUls8bXpc9E4a7AsZzdWizUtkTLdYQ44-2BB06BIP9avP3jbiUW-2B366RdI1E5rWwk0oBuLRlzXGlPIFavkh-2BpSZXc3ok7AOpRtCMZDPZcz8FH1vT-2FVv-2FNuAdAjY8fcdvxrqxTAs76ZOn5gv0IkFEOYLYNs2wJCAo7dYqzKD9VHuno6oYSXt2-2FBSCtYdFbTuMWAjCZfiH7zeAlRt65dE3vYr6P4MVNa0OnAVJXTKeHUWj7AYvZg16U-2Bn8tZwtc8SHgXAO7PYeiN6fZqhhzqk8MpVDMrynIvoT-2BeFEH-2F3kIsovjadmRQbkLeoucWOjJ63I6Bp4YiN1ZxJDLte-2BU8PwcuBNh8UAoy8x4YV8Vz9pYgDsoKYrN3DZY-3D" TargetMode="External"/><Relationship Id="rId5" Type="http://schemas.openxmlformats.org/officeDocument/2006/relationships/hyperlink" Target="https://www.csum.edu/career-center/media/2021_fall_calendar_92821.pdf" TargetMode="External"/><Relationship Id="rId15" Type="http://schemas.openxmlformats.org/officeDocument/2006/relationships/image" Target="media/image2.jpeg"/><Relationship Id="rId10" Type="http://schemas.openxmlformats.org/officeDocument/2006/relationships/hyperlink" Target="https://www.csum.edu/career-center/career-services-events/index.html" TargetMode="External"/><Relationship Id="rId19" Type="http://schemas.openxmlformats.org/officeDocument/2006/relationships/hyperlink" Target="mailto:tluna@csum.edu" TargetMode="External"/><Relationship Id="rId4" Type="http://schemas.openxmlformats.org/officeDocument/2006/relationships/image" Target="media/image1.png"/><Relationship Id="rId9" Type="http://schemas.openxmlformats.org/officeDocument/2006/relationships/hyperlink" Target="https://www.csum.edu/career-center/schedule-an-appointment.html" TargetMode="External"/><Relationship Id="rId14" Type="http://schemas.openxmlformats.org/officeDocument/2006/relationships/hyperlink" Target="https://app.purplebriefcase.com/pb/myJobs/index/interns"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1</TotalTime>
  <Pages>3</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7481</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1</cp:revision>
  <cp:lastPrinted>2021-10-01T22:06:00Z</cp:lastPrinted>
  <dcterms:created xsi:type="dcterms:W3CDTF">2021-10-18T18:41:00Z</dcterms:created>
  <dcterms:modified xsi:type="dcterms:W3CDTF">2021-10-18T18:42:00Z</dcterms:modified>
</cp:coreProperties>
</file>